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0288" behindDoc="1" locked="0" layoutInCell="1" allowOverlap="1" wp14:anchorId="264E7681" wp14:editId="2B24EC7C">
            <wp:simplePos x="0" y="0"/>
            <wp:positionH relativeFrom="column">
              <wp:posOffset>285115</wp:posOffset>
            </wp:positionH>
            <wp:positionV relativeFrom="paragraph">
              <wp:posOffset>3346151</wp:posOffset>
            </wp:positionV>
            <wp:extent cx="6131560" cy="5855970"/>
            <wp:effectExtent l="0" t="0" r="0" b="0"/>
            <wp:wrapTight wrapText="bothSides">
              <wp:wrapPolygon edited="0">
                <wp:start x="16911" y="70"/>
                <wp:lineTo x="3892" y="351"/>
                <wp:lineTo x="5167" y="8081"/>
                <wp:lineTo x="134" y="13421"/>
                <wp:lineTo x="201" y="13632"/>
                <wp:lineTo x="7516" y="14897"/>
                <wp:lineTo x="10737" y="21431"/>
                <wp:lineTo x="11073" y="21431"/>
                <wp:lineTo x="14093" y="14826"/>
                <wp:lineTo x="18321" y="13702"/>
                <wp:lineTo x="20804" y="13491"/>
                <wp:lineTo x="21408" y="13140"/>
                <wp:lineTo x="21005" y="12578"/>
                <wp:lineTo x="16442" y="8081"/>
                <wp:lineTo x="16307" y="6956"/>
                <wp:lineTo x="16978" y="2459"/>
                <wp:lineTo x="17247" y="70"/>
                <wp:lineTo x="16911" y="7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zpusobeni srsti.wm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585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59264" behindDoc="1" locked="0" layoutInCell="1" allowOverlap="1" wp14:anchorId="42911EAC" wp14:editId="54528D37">
            <wp:simplePos x="0" y="0"/>
            <wp:positionH relativeFrom="column">
              <wp:posOffset>186971</wp:posOffset>
            </wp:positionH>
            <wp:positionV relativeFrom="paragraph">
              <wp:posOffset>13372</wp:posOffset>
            </wp:positionV>
            <wp:extent cx="6364800" cy="3060000"/>
            <wp:effectExtent l="0" t="0" r="0" b="7620"/>
            <wp:wrapTight wrapText="bothSides">
              <wp:wrapPolygon edited="0">
                <wp:start x="65" y="0"/>
                <wp:lineTo x="65" y="21250"/>
                <wp:lineTo x="10409" y="21519"/>
                <wp:lineTo x="10732" y="21519"/>
                <wp:lineTo x="21529" y="21250"/>
                <wp:lineTo x="21464" y="0"/>
                <wp:lineTo x="65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y savcu.w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Pr="0058353A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7E0063EC" wp14:editId="700658FB">
            <wp:simplePos x="0" y="0"/>
            <wp:positionH relativeFrom="margin">
              <wp:align>right</wp:align>
            </wp:positionH>
            <wp:positionV relativeFrom="paragraph">
              <wp:posOffset>18806</wp:posOffset>
            </wp:positionV>
            <wp:extent cx="2519680" cy="2166620"/>
            <wp:effectExtent l="0" t="0" r="0" b="5080"/>
            <wp:wrapTight wrapText="bothSides">
              <wp:wrapPolygon edited="0">
                <wp:start x="3429" y="0"/>
                <wp:lineTo x="0" y="380"/>
                <wp:lineTo x="0" y="4748"/>
                <wp:lineTo x="490" y="6077"/>
                <wp:lineTo x="1143" y="6077"/>
                <wp:lineTo x="1143" y="7027"/>
                <wp:lineTo x="2286" y="9116"/>
                <wp:lineTo x="2286" y="12725"/>
                <wp:lineTo x="1306" y="14814"/>
                <wp:lineTo x="653" y="18042"/>
                <wp:lineTo x="653" y="19372"/>
                <wp:lineTo x="4573" y="21271"/>
                <wp:lineTo x="6696" y="21461"/>
                <wp:lineTo x="8655" y="21461"/>
                <wp:lineTo x="15514" y="21271"/>
                <wp:lineTo x="18944" y="20131"/>
                <wp:lineTo x="18780" y="15193"/>
                <wp:lineTo x="21393" y="14054"/>
                <wp:lineTo x="21393" y="4558"/>
                <wp:lineTo x="19433" y="4178"/>
                <wp:lineTo x="8819" y="2849"/>
                <wp:lineTo x="6206" y="380"/>
                <wp:lineTo x="5389" y="0"/>
                <wp:lineTo x="3429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rse-145443_128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3E9085F3" wp14:editId="496FA35A">
            <wp:simplePos x="0" y="0"/>
            <wp:positionH relativeFrom="margin">
              <wp:align>left</wp:align>
            </wp:positionH>
            <wp:positionV relativeFrom="paragraph">
              <wp:posOffset>511</wp:posOffset>
            </wp:positionV>
            <wp:extent cx="1591200" cy="2520000"/>
            <wp:effectExtent l="0" t="0" r="9525" b="0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Pr="002F272A" w:rsidRDefault="00EC2B56" w:rsidP="00EC2B56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5ADA98FF" wp14:editId="0F2C5EA8">
            <wp:simplePos x="0" y="0"/>
            <wp:positionH relativeFrom="margin">
              <wp:posOffset>1593850</wp:posOffset>
            </wp:positionH>
            <wp:positionV relativeFrom="paragraph">
              <wp:posOffset>137795</wp:posOffset>
            </wp:positionV>
            <wp:extent cx="2519680" cy="1885950"/>
            <wp:effectExtent l="0" t="6985" r="6985" b="6985"/>
            <wp:wrapTight wrapText="bothSides">
              <wp:wrapPolygon edited="0">
                <wp:start x="-60" y="2538"/>
                <wp:lineTo x="-60" y="10611"/>
                <wp:lineTo x="757" y="14102"/>
                <wp:lineTo x="2716" y="14320"/>
                <wp:lineTo x="5166" y="17811"/>
                <wp:lineTo x="7779" y="19338"/>
                <wp:lineTo x="7942" y="19556"/>
                <wp:lineTo x="10392" y="21520"/>
                <wp:lineTo x="10555" y="21520"/>
                <wp:lineTo x="13005" y="20865"/>
                <wp:lineTo x="13168" y="20865"/>
                <wp:lineTo x="15618" y="19556"/>
                <wp:lineTo x="18230" y="17593"/>
                <wp:lineTo x="20843" y="16502"/>
                <wp:lineTo x="21497" y="16065"/>
                <wp:lineTo x="21497" y="13884"/>
                <wp:lineTo x="20843" y="13447"/>
                <wp:lineTo x="18884" y="10611"/>
                <wp:lineTo x="13005" y="11047"/>
                <wp:lineTo x="13005" y="7993"/>
                <wp:lineTo x="12351" y="7120"/>
                <wp:lineTo x="9085" y="7120"/>
                <wp:lineTo x="7779" y="10611"/>
                <wp:lineTo x="5166" y="9520"/>
                <wp:lineTo x="5166" y="7338"/>
                <wp:lineTo x="3206" y="1884"/>
                <wp:lineTo x="2553" y="2102"/>
                <wp:lineTo x="1900" y="138"/>
                <wp:lineTo x="-60" y="138"/>
                <wp:lineTo x="-60" y="2538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lphin-1531032_128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968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/>
    <w:p w:rsidR="00EC2B56" w:rsidRDefault="00EC2B56" w:rsidP="00EC2B56"/>
    <w:p w:rsidR="00EC2B56" w:rsidRDefault="00EC2B56" w:rsidP="00EC2B56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34381BB6" wp14:editId="678BF64C">
            <wp:simplePos x="0" y="0"/>
            <wp:positionH relativeFrom="margin">
              <wp:posOffset>3047365</wp:posOffset>
            </wp:positionH>
            <wp:positionV relativeFrom="paragraph">
              <wp:posOffset>12700</wp:posOffset>
            </wp:positionV>
            <wp:extent cx="744855" cy="2519680"/>
            <wp:effectExtent l="533400" t="38100" r="531495" b="33020"/>
            <wp:wrapTight wrapText="bothSides">
              <wp:wrapPolygon edited="0">
                <wp:start x="-1199" y="117"/>
                <wp:lineTo x="-3121" y="1875"/>
                <wp:lineTo x="-1109" y="3038"/>
                <wp:lineTo x="-5535" y="3707"/>
                <wp:lineTo x="-1511" y="6033"/>
                <wp:lineTo x="-5445" y="6628"/>
                <wp:lineTo x="-1421" y="8955"/>
                <wp:lineTo x="-5355" y="9550"/>
                <wp:lineTo x="-1331" y="11876"/>
                <wp:lineTo x="-5265" y="12471"/>
                <wp:lineTo x="-1241" y="14797"/>
                <wp:lineTo x="-5175" y="15392"/>
                <wp:lineTo x="-1151" y="17718"/>
                <wp:lineTo x="-5085" y="18313"/>
                <wp:lineTo x="-1553" y="20714"/>
                <wp:lineTo x="2472" y="23040"/>
                <wp:lineTo x="10833" y="21776"/>
                <wp:lineTo x="18988" y="21827"/>
                <wp:lineTo x="19480" y="21753"/>
                <wp:lineTo x="22431" y="21307"/>
                <wp:lineTo x="22098" y="2464"/>
                <wp:lineTo x="20784" y="-89"/>
                <wp:lineTo x="20532" y="-234"/>
                <wp:lineTo x="769" y="-181"/>
                <wp:lineTo x="-1199" y="117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ů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5195">
                      <a:off x="0" y="0"/>
                      <a:ext cx="7448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/>
    <w:p w:rsidR="00EC2B56" w:rsidRDefault="00EC2B56" w:rsidP="00EC2B56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F74B200" wp14:editId="3ADD9586">
            <wp:simplePos x="0" y="0"/>
            <wp:positionH relativeFrom="margin">
              <wp:posOffset>3599543</wp:posOffset>
            </wp:positionH>
            <wp:positionV relativeFrom="paragraph">
              <wp:posOffset>71665</wp:posOffset>
            </wp:positionV>
            <wp:extent cx="2520000" cy="1875600"/>
            <wp:effectExtent l="209550" t="342900" r="223520" b="353695"/>
            <wp:wrapTight wrapText="bothSides">
              <wp:wrapPolygon edited="0">
                <wp:start x="-361" y="139"/>
                <wp:lineTo x="-1138" y="476"/>
                <wp:lineTo x="-336" y="3817"/>
                <wp:lineTo x="-1113" y="4154"/>
                <wp:lineTo x="-311" y="7495"/>
                <wp:lineTo x="-1244" y="7900"/>
                <wp:lineTo x="-442" y="11241"/>
                <wp:lineTo x="-1219" y="11578"/>
                <wp:lineTo x="-417" y="14919"/>
                <wp:lineTo x="-1194" y="15256"/>
                <wp:lineTo x="-397" y="19292"/>
                <wp:lineTo x="876" y="21737"/>
                <wp:lineTo x="20965" y="21793"/>
                <wp:lineTo x="21121" y="21725"/>
                <wp:lineTo x="21743" y="21456"/>
                <wp:lineTo x="21784" y="1609"/>
                <wp:lineTo x="21483" y="356"/>
                <wp:lineTo x="18806" y="-789"/>
                <wp:lineTo x="17873" y="-385"/>
                <wp:lineTo x="17071" y="-3727"/>
                <wp:lineTo x="9300" y="-359"/>
                <wp:lineTo x="8498" y="-3700"/>
                <wp:lineTo x="571" y="-265"/>
                <wp:lineTo x="-361" y="139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etopý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2513">
                      <a:off x="0" y="0"/>
                      <a:ext cx="25200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r w:rsidRPr="00AA473C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61BE0254" wp14:editId="516C49C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61645" cy="2362200"/>
            <wp:effectExtent l="0" t="0" r="0" b="0"/>
            <wp:wrapNone/>
            <wp:docPr id="5" name="Obrázek 5" descr="D:\00-ZS\Přírodopis\8. třída\staženo\člově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-ZS\Přírodopis\8. třída\staženo\člově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256208B" wp14:editId="7D2B4D8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520000" cy="11484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/>
    <w:p w:rsidR="00EC2B56" w:rsidRDefault="00EC2B56" w:rsidP="00EC2B56"/>
    <w:p w:rsidR="00EC2B56" w:rsidRDefault="00EC2B56" w:rsidP="00EC2B56"/>
    <w:p w:rsidR="00EC2B56" w:rsidRDefault="00EC2B56" w:rsidP="00EC2B56">
      <w:r>
        <w:rPr>
          <w:noProof/>
          <w:sz w:val="24"/>
          <w:lang w:eastAsia="cs-CZ"/>
        </w:rPr>
        <w:drawing>
          <wp:anchor distT="0" distB="0" distL="114300" distR="114300" simplePos="0" relativeHeight="251674624" behindDoc="1" locked="0" layoutInCell="1" allowOverlap="1" wp14:anchorId="01496C57" wp14:editId="78CDFFAC">
            <wp:simplePos x="0" y="0"/>
            <wp:positionH relativeFrom="margin">
              <wp:posOffset>1519011</wp:posOffset>
            </wp:positionH>
            <wp:positionV relativeFrom="paragraph">
              <wp:posOffset>10795</wp:posOffset>
            </wp:positionV>
            <wp:extent cx="2519680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1393" y="21238"/>
                <wp:lineTo x="2139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oute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/>
    <w:p w:rsidR="00EC2B56" w:rsidRDefault="00EC2B56" w:rsidP="00EC2B56"/>
    <w:p w:rsidR="00EC2B56" w:rsidRDefault="00EC2B56" w:rsidP="00EC2B56"/>
    <w:p w:rsidR="00EC2B56" w:rsidRDefault="00EC2B56" w:rsidP="00EC2B56"/>
    <w:p w:rsidR="00EC2B56" w:rsidRDefault="00EC2B56" w:rsidP="00EC2B56"/>
    <w:p w:rsidR="00EC2B56" w:rsidRDefault="00EC2B56" w:rsidP="00EC2B56"/>
    <w:p w:rsidR="00EC2B56" w:rsidRPr="0058353A" w:rsidRDefault="00EC2B56" w:rsidP="00EC2B56">
      <w:pPr>
        <w:spacing w:after="0" w:line="240" w:lineRule="auto"/>
        <w:rPr>
          <w:sz w:val="24"/>
        </w:rPr>
      </w:pPr>
    </w:p>
    <w:p w:rsidR="00EC2B56" w:rsidRPr="002F272A" w:rsidRDefault="00EC2B56" w:rsidP="00EC2B56"/>
    <w:p w:rsidR="00EC2B56" w:rsidRPr="002F272A" w:rsidRDefault="00EC2B56" w:rsidP="00EC2B56"/>
    <w:p w:rsidR="00EC2B56" w:rsidRDefault="00EC2B56" w:rsidP="00EC2B56">
      <w:r>
        <w:rPr>
          <w:noProof/>
          <w:sz w:val="24"/>
          <w:lang w:eastAsia="cs-CZ"/>
        </w:rPr>
        <w:drawing>
          <wp:anchor distT="0" distB="0" distL="114300" distR="114300" simplePos="0" relativeHeight="251678720" behindDoc="1" locked="0" layoutInCell="1" allowOverlap="1" wp14:anchorId="6DF44B29" wp14:editId="4FF44B25">
            <wp:simplePos x="0" y="0"/>
            <wp:positionH relativeFrom="margin">
              <wp:align>center</wp:align>
            </wp:positionH>
            <wp:positionV relativeFrom="paragraph">
              <wp:posOffset>-1313815</wp:posOffset>
            </wp:positionV>
            <wp:extent cx="5943600" cy="4680000"/>
            <wp:effectExtent l="0" t="0" r="0" b="6350"/>
            <wp:wrapTight wrapText="bothSides">
              <wp:wrapPolygon edited="0">
                <wp:start x="0" y="0"/>
                <wp:lineTo x="0" y="21541"/>
                <wp:lineTo x="21462" y="21541"/>
                <wp:lineTo x="2146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ci-stavba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/>
    <w:p w:rsidR="00EC2B56" w:rsidRPr="002F272A" w:rsidRDefault="00EC2B56" w:rsidP="00EC2B56"/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Pr="0058353A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 wp14:anchorId="130A385A" wp14:editId="0A2090A4">
            <wp:simplePos x="0" y="0"/>
            <wp:positionH relativeFrom="column">
              <wp:posOffset>44450</wp:posOffset>
            </wp:positionH>
            <wp:positionV relativeFrom="paragraph">
              <wp:posOffset>0</wp:posOffset>
            </wp:positionV>
            <wp:extent cx="4676140" cy="4679950"/>
            <wp:effectExtent l="0" t="0" r="0" b="6350"/>
            <wp:wrapTight wrapText="bothSides">
              <wp:wrapPolygon edited="0">
                <wp:start x="9416" y="0"/>
                <wp:lineTo x="8360" y="264"/>
                <wp:lineTo x="5192" y="1319"/>
                <wp:lineTo x="3344" y="2989"/>
                <wp:lineTo x="2112" y="4396"/>
                <wp:lineTo x="1144" y="5803"/>
                <wp:lineTo x="528" y="7210"/>
                <wp:lineTo x="176" y="8617"/>
                <wp:lineTo x="0" y="11430"/>
                <wp:lineTo x="176" y="12837"/>
                <wp:lineTo x="528" y="14244"/>
                <wp:lineTo x="1144" y="15650"/>
                <wp:lineTo x="1936" y="17057"/>
                <wp:lineTo x="3168" y="18464"/>
                <wp:lineTo x="5016" y="19871"/>
                <wp:lineTo x="5104" y="20135"/>
                <wp:lineTo x="8184" y="21278"/>
                <wp:lineTo x="9504" y="21541"/>
                <wp:lineTo x="11879" y="21541"/>
                <wp:lineTo x="13199" y="21278"/>
                <wp:lineTo x="16367" y="20047"/>
                <wp:lineTo x="16455" y="19871"/>
                <wp:lineTo x="18303" y="18464"/>
                <wp:lineTo x="19535" y="17057"/>
                <wp:lineTo x="20327" y="15650"/>
                <wp:lineTo x="21295" y="12837"/>
                <wp:lineTo x="21471" y="11430"/>
                <wp:lineTo x="21295" y="8617"/>
                <wp:lineTo x="20855" y="7210"/>
                <wp:lineTo x="20239" y="5803"/>
                <wp:lineTo x="19359" y="4396"/>
                <wp:lineTo x="18127" y="2989"/>
                <wp:lineTo x="16367" y="1671"/>
                <wp:lineTo x="16279" y="1319"/>
                <wp:lineTo x="13111" y="264"/>
                <wp:lineTo x="12055" y="0"/>
                <wp:lineTo x="9416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ci-deleni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Pr="0058353A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2816" behindDoc="1" locked="0" layoutInCell="1" allowOverlap="1" wp14:anchorId="5088BE09" wp14:editId="28EF4FE3">
            <wp:simplePos x="0" y="0"/>
            <wp:positionH relativeFrom="margin">
              <wp:posOffset>1167130</wp:posOffset>
            </wp:positionH>
            <wp:positionV relativeFrom="paragraph">
              <wp:posOffset>74930</wp:posOffset>
            </wp:positionV>
            <wp:extent cx="4319905" cy="5795645"/>
            <wp:effectExtent l="5080" t="0" r="0" b="9525"/>
            <wp:wrapTight wrapText="bothSides">
              <wp:wrapPolygon edited="0">
                <wp:start x="25" y="14732"/>
                <wp:lineTo x="216" y="14803"/>
                <wp:lineTo x="1740" y="18140"/>
                <wp:lineTo x="1835" y="18211"/>
                <wp:lineTo x="3264" y="19489"/>
                <wp:lineTo x="4788" y="20341"/>
                <wp:lineTo x="5550" y="20909"/>
                <wp:lineTo x="6312" y="20909"/>
                <wp:lineTo x="6312" y="21264"/>
                <wp:lineTo x="12408" y="21619"/>
                <wp:lineTo x="15456" y="21477"/>
                <wp:lineTo x="15456" y="21122"/>
                <wp:lineTo x="16980" y="21122"/>
                <wp:lineTo x="16980" y="20625"/>
                <wp:lineTo x="18504" y="20625"/>
                <wp:lineTo x="18504" y="19773"/>
                <wp:lineTo x="20028" y="19773"/>
                <wp:lineTo x="20028" y="18282"/>
                <wp:lineTo x="21362" y="18282"/>
                <wp:lineTo x="21552" y="15016"/>
                <wp:lineTo x="21552" y="12460"/>
                <wp:lineTo x="21362" y="7561"/>
                <wp:lineTo x="20028" y="7703"/>
                <wp:lineTo x="20028" y="4650"/>
                <wp:lineTo x="18504" y="4792"/>
                <wp:lineTo x="18504" y="3940"/>
                <wp:lineTo x="17552" y="2733"/>
                <wp:lineTo x="16980" y="2733"/>
                <wp:lineTo x="15456" y="1455"/>
                <wp:lineTo x="13932" y="674"/>
                <wp:lineTo x="12408" y="248"/>
                <wp:lineTo x="10884" y="106"/>
                <wp:lineTo x="9360" y="248"/>
                <wp:lineTo x="7836" y="745"/>
                <wp:lineTo x="6312" y="1668"/>
                <wp:lineTo x="4883" y="2946"/>
                <wp:lineTo x="4788" y="3017"/>
                <wp:lineTo x="3359" y="4934"/>
                <wp:lineTo x="3264" y="5005"/>
                <wp:lineTo x="1740" y="7774"/>
                <wp:lineTo x="1740" y="7845"/>
                <wp:lineTo x="216" y="12602"/>
                <wp:lineTo x="25" y="12673"/>
                <wp:lineTo x="25" y="14732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jcorodí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905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58239" behindDoc="0" locked="0" layoutInCell="1" allowOverlap="1" wp14:anchorId="45824160" wp14:editId="3112DB37">
            <wp:simplePos x="0" y="0"/>
            <wp:positionH relativeFrom="margin">
              <wp:posOffset>3790950</wp:posOffset>
            </wp:positionH>
            <wp:positionV relativeFrom="paragraph">
              <wp:posOffset>104140</wp:posOffset>
            </wp:positionV>
            <wp:extent cx="2367280" cy="238379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ps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F8B"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3D11218D" wp14:editId="5540FE3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84145" cy="7002780"/>
            <wp:effectExtent l="0" t="0" r="1905" b="7620"/>
            <wp:wrapTight wrapText="bothSides">
              <wp:wrapPolygon edited="0">
                <wp:start x="0" y="0"/>
                <wp:lineTo x="0" y="21565"/>
                <wp:lineTo x="307" y="21565"/>
                <wp:lineTo x="4906" y="21506"/>
                <wp:lineTo x="13950" y="20977"/>
                <wp:lineTo x="13797" y="20683"/>
                <wp:lineTo x="16097" y="20096"/>
                <wp:lineTo x="15483" y="19802"/>
                <wp:lineTo x="307" y="19743"/>
                <wp:lineTo x="21462" y="19214"/>
                <wp:lineTo x="21462" y="19097"/>
                <wp:lineTo x="307" y="18803"/>
                <wp:lineTo x="15790" y="18568"/>
                <wp:lineTo x="16250" y="18274"/>
                <wp:lineTo x="11344" y="17863"/>
                <wp:lineTo x="16097" y="17804"/>
                <wp:lineTo x="15790" y="17452"/>
                <wp:lineTo x="307" y="16923"/>
                <wp:lineTo x="21309" y="16805"/>
                <wp:lineTo x="21462" y="16688"/>
                <wp:lineTo x="15637" y="15983"/>
                <wp:lineTo x="13490" y="15042"/>
                <wp:lineTo x="21462" y="14396"/>
                <wp:lineTo x="21462" y="14279"/>
                <wp:lineTo x="307" y="14102"/>
                <wp:lineTo x="15023" y="13867"/>
                <wp:lineTo x="15023" y="13280"/>
                <wp:lineTo x="13184" y="12986"/>
                <wp:lineTo x="13184" y="12516"/>
                <wp:lineTo x="307" y="12222"/>
                <wp:lineTo x="21309" y="12046"/>
                <wp:lineTo x="21462" y="11987"/>
                <wp:lineTo x="18703" y="11164"/>
                <wp:lineTo x="13490" y="10342"/>
                <wp:lineTo x="21462" y="9637"/>
                <wp:lineTo x="21462" y="9519"/>
                <wp:lineTo x="12724" y="9402"/>
                <wp:lineTo x="20082" y="8638"/>
                <wp:lineTo x="20389" y="8285"/>
                <wp:lineTo x="19163" y="8109"/>
                <wp:lineTo x="13490" y="7521"/>
                <wp:lineTo x="21462" y="7227"/>
                <wp:lineTo x="21462" y="7110"/>
                <wp:lineTo x="307" y="6581"/>
                <wp:lineTo x="13031" y="6581"/>
                <wp:lineTo x="17476" y="6346"/>
                <wp:lineTo x="17323" y="5641"/>
                <wp:lineTo x="21309" y="4760"/>
                <wp:lineTo x="21002" y="4701"/>
                <wp:lineTo x="307" y="4701"/>
                <wp:lineTo x="19469" y="4231"/>
                <wp:lineTo x="19469" y="3761"/>
                <wp:lineTo x="307" y="3761"/>
                <wp:lineTo x="17170" y="3467"/>
                <wp:lineTo x="17170" y="2997"/>
                <wp:lineTo x="307" y="2820"/>
                <wp:lineTo x="21309" y="2468"/>
                <wp:lineTo x="21462" y="2409"/>
                <wp:lineTo x="20082" y="1880"/>
                <wp:lineTo x="21002" y="940"/>
                <wp:lineTo x="21462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Pr="00DB4397" w:rsidRDefault="00EC2B56" w:rsidP="00EC2B56">
      <w:pPr>
        <w:spacing w:after="0" w:line="240" w:lineRule="auto"/>
      </w:pPr>
    </w:p>
    <w:p w:rsidR="00EC2B56" w:rsidRDefault="00EC2B56" w:rsidP="00EC2B56">
      <w:pPr>
        <w:spacing w:after="0" w:line="240" w:lineRule="auto"/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5888" behindDoc="1" locked="0" layoutInCell="1" allowOverlap="1" wp14:anchorId="542A76DD" wp14:editId="7C1ED299">
            <wp:simplePos x="0" y="0"/>
            <wp:positionH relativeFrom="margin">
              <wp:posOffset>1576705</wp:posOffset>
            </wp:positionH>
            <wp:positionV relativeFrom="paragraph">
              <wp:posOffset>173990</wp:posOffset>
            </wp:positionV>
            <wp:extent cx="4845050" cy="6839585"/>
            <wp:effectExtent l="0" t="0" r="0" b="0"/>
            <wp:wrapTight wrapText="bothSides">
              <wp:wrapPolygon edited="0">
                <wp:start x="0" y="0"/>
                <wp:lineTo x="0" y="21538"/>
                <wp:lineTo x="21487" y="21538"/>
                <wp:lineTo x="21487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loka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Pr="0058353A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Pr="0058353A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8960" behindDoc="1" locked="0" layoutInCell="1" allowOverlap="1" wp14:anchorId="05E0448B" wp14:editId="07B2402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839585" cy="4000500"/>
            <wp:effectExtent l="0" t="0" r="0" b="0"/>
            <wp:wrapTight wrapText="bothSides">
              <wp:wrapPolygon edited="0">
                <wp:start x="11852" y="0"/>
                <wp:lineTo x="10107" y="617"/>
                <wp:lineTo x="9084" y="1234"/>
                <wp:lineTo x="9084" y="1851"/>
                <wp:lineTo x="7881" y="1851"/>
                <wp:lineTo x="7039" y="2571"/>
                <wp:lineTo x="7039" y="3497"/>
                <wp:lineTo x="6317" y="5143"/>
                <wp:lineTo x="4211" y="8434"/>
                <wp:lineTo x="2166" y="11726"/>
                <wp:lineTo x="541" y="15017"/>
                <wp:lineTo x="120" y="15943"/>
                <wp:lineTo x="180" y="16869"/>
                <wp:lineTo x="1624" y="18514"/>
                <wp:lineTo x="4512" y="19954"/>
                <wp:lineTo x="4873" y="20263"/>
                <wp:lineTo x="11070" y="21497"/>
                <wp:lineTo x="14018" y="21497"/>
                <wp:lineTo x="15401" y="21291"/>
                <wp:lineTo x="18710" y="20366"/>
                <wp:lineTo x="18770" y="19954"/>
                <wp:lineTo x="19974" y="18309"/>
                <wp:lineTo x="20455" y="16663"/>
                <wp:lineTo x="21297" y="16663"/>
                <wp:lineTo x="21478" y="16251"/>
                <wp:lineTo x="20335" y="11726"/>
                <wp:lineTo x="20936" y="11314"/>
                <wp:lineTo x="21177" y="10697"/>
                <wp:lineTo x="20936" y="10080"/>
                <wp:lineTo x="19974" y="8434"/>
                <wp:lineTo x="18831" y="6789"/>
                <wp:lineTo x="18891" y="5143"/>
                <wp:lineTo x="19192" y="4423"/>
                <wp:lineTo x="18831" y="4011"/>
                <wp:lineTo x="17567" y="3497"/>
                <wp:lineTo x="17266" y="1646"/>
                <wp:lineTo x="14920" y="0"/>
                <wp:lineTo x="11852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myzozravci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p w:rsidR="00EC2B56" w:rsidRDefault="00EC2B56" w:rsidP="00EC2B56">
      <w:pPr>
        <w:jc w:val="center"/>
        <w:rPr>
          <w:sz w:val="24"/>
        </w:rPr>
      </w:pPr>
    </w:p>
    <w:tbl>
      <w:tblPr>
        <w:tblW w:w="82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8"/>
        <w:gridCol w:w="7240"/>
      </w:tblGrid>
      <w:tr w:rsidR="00EC2B56" w:rsidRPr="00B25F01" w:rsidTr="00DD0A31">
        <w:trPr>
          <w:trHeight w:val="1290"/>
        </w:trPr>
        <w:tc>
          <w:tcPr>
            <w:tcW w:w="10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tbLrV"/>
            <w:vAlign w:val="center"/>
            <w:hideMark/>
          </w:tcPr>
          <w:p w:rsidR="00EC2B56" w:rsidRPr="00B25F01" w:rsidRDefault="00EC2B56" w:rsidP="00DD0A31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72"/>
                <w:szCs w:val="72"/>
                <w:lang w:eastAsia="cs-CZ"/>
              </w:rPr>
            </w:pPr>
            <w:r w:rsidRPr="00B25F01">
              <w:rPr>
                <w:rFonts w:ascii="Calibri" w:eastAsia="Times New Roman" w:hAnsi="Calibri" w:cs="Calibri"/>
                <w:b/>
                <w:bCs/>
                <w:color w:val="000000"/>
                <w:sz w:val="72"/>
                <w:szCs w:val="72"/>
                <w:lang w:eastAsia="cs-CZ"/>
              </w:rPr>
              <w:t>LETOUNI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rtl/>
                <w:lang w:eastAsia="cs-CZ"/>
              </w:rPr>
            </w:pPr>
            <w:r w:rsidRPr="00B25F01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  <w:t>tělo</w:t>
            </w:r>
          </w:p>
        </w:tc>
      </w:tr>
      <w:tr w:rsidR="00EC2B56" w:rsidRPr="00B25F01" w:rsidTr="00DD0A31">
        <w:trPr>
          <w:trHeight w:val="1290"/>
        </w:trPr>
        <w:tc>
          <w:tcPr>
            <w:tcW w:w="1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72"/>
                <w:szCs w:val="72"/>
                <w:lang w:eastAsia="cs-CZ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</w:pPr>
            <w:r w:rsidRPr="00B25F01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  <w:t>echolokace</w:t>
            </w:r>
          </w:p>
        </w:tc>
      </w:tr>
      <w:tr w:rsidR="00EC2B56" w:rsidRPr="00B25F01" w:rsidTr="00DD0A31">
        <w:trPr>
          <w:trHeight w:val="1290"/>
        </w:trPr>
        <w:tc>
          <w:tcPr>
            <w:tcW w:w="1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72"/>
                <w:szCs w:val="72"/>
                <w:lang w:eastAsia="cs-CZ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</w:pPr>
            <w:r w:rsidRPr="00B25F01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  <w:t>životní styl</w:t>
            </w:r>
          </w:p>
        </w:tc>
      </w:tr>
      <w:tr w:rsidR="00EC2B56" w:rsidRPr="00B25F01" w:rsidTr="00DD0A31">
        <w:trPr>
          <w:trHeight w:val="1290"/>
        </w:trPr>
        <w:tc>
          <w:tcPr>
            <w:tcW w:w="1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72"/>
                <w:szCs w:val="72"/>
                <w:lang w:eastAsia="cs-CZ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</w:pPr>
            <w:r w:rsidRPr="00B25F01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  <w:t>potrava</w:t>
            </w:r>
          </w:p>
        </w:tc>
      </w:tr>
      <w:tr w:rsidR="00EC2B56" w:rsidRPr="00B25F01" w:rsidTr="00DD0A31">
        <w:trPr>
          <w:trHeight w:val="1290"/>
        </w:trPr>
        <w:tc>
          <w:tcPr>
            <w:tcW w:w="1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72"/>
                <w:szCs w:val="72"/>
                <w:lang w:eastAsia="cs-CZ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</w:pPr>
            <w:r w:rsidRPr="00B25F01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  <w:t>zajímavosti</w:t>
            </w:r>
          </w:p>
        </w:tc>
      </w:tr>
      <w:tr w:rsidR="00EC2B56" w:rsidRPr="00B25F01" w:rsidTr="00DD0A31">
        <w:trPr>
          <w:trHeight w:val="1072"/>
        </w:trPr>
        <w:tc>
          <w:tcPr>
            <w:tcW w:w="1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72"/>
                <w:szCs w:val="72"/>
                <w:lang w:eastAsia="cs-CZ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B56" w:rsidRPr="00B25F0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</w:pPr>
            <w:r w:rsidRPr="00B25F01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cs-CZ"/>
              </w:rPr>
              <w:t>zástupci</w:t>
            </w:r>
          </w:p>
        </w:tc>
      </w:tr>
    </w:tbl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sz w:val="24"/>
        </w:rPr>
        <w:t xml:space="preserve"> </w:t>
      </w:r>
    </w:p>
    <w:p w:rsidR="00EC2B56" w:rsidRPr="0058353A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93056" behindDoc="1" locked="0" layoutInCell="1" allowOverlap="1" wp14:anchorId="44FEC387" wp14:editId="7C9FD8B2">
            <wp:simplePos x="0" y="0"/>
            <wp:positionH relativeFrom="margin">
              <wp:posOffset>-720090</wp:posOffset>
            </wp:positionH>
            <wp:positionV relativeFrom="paragraph">
              <wp:posOffset>918845</wp:posOffset>
            </wp:positionV>
            <wp:extent cx="4679950" cy="3239770"/>
            <wp:effectExtent l="0" t="3810" r="2540" b="2540"/>
            <wp:wrapTight wrapText="bothSides">
              <wp:wrapPolygon edited="0">
                <wp:start x="-18" y="21575"/>
                <wp:lineTo x="21524" y="21575"/>
                <wp:lineTo x="21524" y="110"/>
                <wp:lineTo x="-18" y="110"/>
                <wp:lineTo x="-18" y="21575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topýr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99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Pr="0058353A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758592" behindDoc="1" locked="0" layoutInCell="1" allowOverlap="1" wp14:anchorId="1B492FE2" wp14:editId="61BEB77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55600" cy="7758000"/>
            <wp:effectExtent l="0" t="0" r="0" b="0"/>
            <wp:wrapTight wrapText="bothSides">
              <wp:wrapPolygon edited="0">
                <wp:start x="7909" y="53"/>
                <wp:lineTo x="2762" y="159"/>
                <wp:lineTo x="1130" y="371"/>
                <wp:lineTo x="1130" y="1008"/>
                <wp:lineTo x="628" y="1856"/>
                <wp:lineTo x="314" y="2705"/>
                <wp:lineTo x="314" y="5145"/>
                <wp:lineTo x="2950" y="5410"/>
                <wp:lineTo x="1318" y="5569"/>
                <wp:lineTo x="1318" y="6100"/>
                <wp:lineTo x="1067" y="6418"/>
                <wp:lineTo x="690" y="6948"/>
                <wp:lineTo x="377" y="7797"/>
                <wp:lineTo x="251" y="8646"/>
                <wp:lineTo x="251" y="10396"/>
                <wp:lineTo x="2071" y="11192"/>
                <wp:lineTo x="1695" y="11351"/>
                <wp:lineTo x="879" y="11934"/>
                <wp:lineTo x="377" y="12889"/>
                <wp:lineTo x="126" y="13738"/>
                <wp:lineTo x="63" y="16124"/>
                <wp:lineTo x="2699" y="16390"/>
                <wp:lineTo x="1004" y="16496"/>
                <wp:lineTo x="1004" y="17132"/>
                <wp:lineTo x="439" y="17981"/>
                <wp:lineTo x="126" y="18829"/>
                <wp:lineTo x="63" y="21429"/>
                <wp:lineTo x="21217" y="21429"/>
                <wp:lineTo x="21092" y="18829"/>
                <wp:lineTo x="20778" y="17981"/>
                <wp:lineTo x="20338" y="17291"/>
                <wp:lineTo x="20338" y="16496"/>
                <wp:lineTo x="18643" y="16390"/>
                <wp:lineTo x="21405" y="16124"/>
                <wp:lineTo x="21154" y="13738"/>
                <wp:lineTo x="20903" y="12889"/>
                <wp:lineTo x="20401" y="11987"/>
                <wp:lineTo x="19459" y="11298"/>
                <wp:lineTo x="19271" y="11192"/>
                <wp:lineTo x="21468" y="10396"/>
                <wp:lineTo x="21468" y="9494"/>
                <wp:lineTo x="21280" y="7797"/>
                <wp:lineTo x="20966" y="6948"/>
                <wp:lineTo x="20464" y="6259"/>
                <wp:lineTo x="20464" y="5569"/>
                <wp:lineTo x="18706" y="5410"/>
                <wp:lineTo x="21531" y="5145"/>
                <wp:lineTo x="21343" y="2705"/>
                <wp:lineTo x="21092" y="1856"/>
                <wp:lineTo x="20527" y="1008"/>
                <wp:lineTo x="20652" y="265"/>
                <wp:lineTo x="18769" y="159"/>
                <wp:lineTo x="8537" y="53"/>
                <wp:lineTo x="7909" y="53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lodavci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600" cy="77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C90F2D8" wp14:editId="0FC14587">
                <wp:simplePos x="0" y="0"/>
                <wp:positionH relativeFrom="column">
                  <wp:posOffset>3310890</wp:posOffset>
                </wp:positionH>
                <wp:positionV relativeFrom="paragraph">
                  <wp:posOffset>1525905</wp:posOffset>
                </wp:positionV>
                <wp:extent cx="3821430" cy="1869440"/>
                <wp:effectExtent l="4445" t="0" r="0" b="0"/>
                <wp:wrapNone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821430" cy="1869440"/>
                          <a:chOff x="0" y="0"/>
                          <a:chExt cx="3821808" cy="1869718"/>
                        </a:xfrm>
                      </wpg:grpSpPr>
                      <pic:pic xmlns:pic="http://schemas.openxmlformats.org/drawingml/2006/picture">
                        <pic:nvPicPr>
                          <pic:cNvPr id="40" name="Obrázek 4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83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Obrázek 41" descr="D:\00-ZS\Přírodopis\8. třída\00staženo\freesvg\rabbit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283" y="82193"/>
                            <a:ext cx="178752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Textové pole 42"/>
                        <wps:cNvSpPr txBox="1"/>
                        <wps:spPr>
                          <a:xfrm>
                            <a:off x="1941816" y="256854"/>
                            <a:ext cx="1253447" cy="5342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2B56" w:rsidRPr="00037F64" w:rsidRDefault="00EC2B56" w:rsidP="00EC2B56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králík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ové pole 43"/>
                        <wps:cNvSpPr txBox="1"/>
                        <wps:spPr>
                          <a:xfrm>
                            <a:off x="955497" y="256854"/>
                            <a:ext cx="1253447" cy="5342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2B56" w:rsidRPr="00037F64" w:rsidRDefault="00EC2B56" w:rsidP="00EC2B56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 w:rsidRPr="00037F64">
                                <w:rPr>
                                  <w:b/>
                                  <w:sz w:val="56"/>
                                  <w:szCs w:val="56"/>
                                </w:rPr>
                                <w:t>zajíc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0F2D8" id="Skupina 39" o:spid="_x0000_s1026" style="position:absolute;margin-left:260.7pt;margin-top:120.15pt;width:300.9pt;height:147.2pt;rotation:-90;z-index:251698176" coordsize="38218,18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0" o:spid="_x0000_s1027" type="#_x0000_t75" style="position:absolute;width:14484;height:18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mFWi/AAAA2wAAAA8AAABkcnMvZG93bnJldi54bWxET02LwjAQvQv+hzDC3jTVrctSjbKsFBRP&#10;1mXPQzO2xWZSkljrvzcHwePjfa+3g2lFT843lhXMZwkI4tLqhisFf+d8+g3CB2SNrWVS8CAP2814&#10;tMZM2zufqC9CJWII+wwV1CF0mZS+rMmgn9mOOHIX6wyGCF0ltcN7DDetXCTJlzTYcGyosaPfmspr&#10;cTMKis//dJ7vjte0bxddLovDUruDUh+T4WcFItAQ3uKXe68VpHF9/BJ/gN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5hVovwAAANsAAAAPAAAAAAAAAAAAAAAAAJ8CAABk&#10;cnMvZG93bnJldi54bWxQSwUGAAAAAAQABAD3AAAAiwMAAAAA&#10;">
                  <v:imagedata r:id="rId25" o:title=""/>
                  <v:path arrowok="t"/>
                </v:shape>
                <v:shape id="Obrázek 41" o:spid="_x0000_s1028" type="#_x0000_t75" style="position:absolute;left:20342;top:821;width:17876;height:17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1gN3BAAAA2wAAAA8AAABkcnMvZG93bnJldi54bWxEj0FrwkAUhO+C/2F5hd7MJmJLTF1FhUKv&#10;puL5kX3Nhmbfht01xn/fFYQeh5n5htnsJtuLkXzoHCsoshwEceN0x62C8/fnogQRIrLG3jEpuFOA&#10;3XY+22Cl3Y1PNNaxFQnCoUIFJsahkjI0hiyGzA3Eyftx3mJM0rdSe7wluO3lMs/fpcWO04LBgY6G&#10;mt/6ahWs28v4dmB/P4z7U12YpvQrWSr1+jLtP0BEmuJ/+Nn+0gpWBTy+pB8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1gN3BAAAA2wAAAA8AAAAAAAAAAAAAAAAAnwIA&#10;AGRycy9kb3ducmV2LnhtbFBLBQYAAAAABAAEAPcAAACNAwAAAAA=&#10;">
                  <v:imagedata r:id="rId26" o:title="rabbi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42" o:spid="_x0000_s1029" type="#_x0000_t202" style="position:absolute;left:19418;top:2568;width:12534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EC2B56" w:rsidRPr="00037F64" w:rsidRDefault="00EC2B56" w:rsidP="00EC2B56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králík</w:t>
                        </w:r>
                      </w:p>
                    </w:txbxContent>
                  </v:textbox>
                </v:shape>
                <v:shape id="Textové pole 43" o:spid="_x0000_s1030" type="#_x0000_t202" style="position:absolute;left:9554;top:2568;width:12535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EC2B56" w:rsidRPr="00037F64" w:rsidRDefault="00EC2B56" w:rsidP="00EC2B56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  <w:r w:rsidRPr="00037F64">
                          <w:rPr>
                            <w:b/>
                            <w:sz w:val="56"/>
                            <w:szCs w:val="56"/>
                          </w:rPr>
                          <w:t>zajíc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w:drawing>
          <wp:anchor distT="0" distB="0" distL="114300" distR="114300" simplePos="0" relativeHeight="251697152" behindDoc="1" locked="0" layoutInCell="1" allowOverlap="1" wp14:anchorId="049505AB" wp14:editId="64071862">
            <wp:simplePos x="0" y="0"/>
            <wp:positionH relativeFrom="column">
              <wp:posOffset>1354455</wp:posOffset>
            </wp:positionH>
            <wp:positionV relativeFrom="paragraph">
              <wp:posOffset>-408940</wp:posOffset>
            </wp:positionV>
            <wp:extent cx="4319905" cy="5759450"/>
            <wp:effectExtent l="0" t="0" r="0" b="8573"/>
            <wp:wrapTight wrapText="bothSides">
              <wp:wrapPolygon edited="0">
                <wp:start x="21579" y="56"/>
                <wp:lineTo x="52" y="56"/>
                <wp:lineTo x="52" y="21489"/>
                <wp:lineTo x="21579" y="21489"/>
                <wp:lineTo x="21579" y="56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jícovci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990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Pr="00037F64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tabs>
          <w:tab w:val="left" w:pos="5291"/>
          <w:tab w:val="left" w:pos="5695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</w:p>
    <w:p w:rsidR="00EC2B56" w:rsidRPr="00037F64" w:rsidRDefault="00EC2B56" w:rsidP="00EC2B56">
      <w:pPr>
        <w:rPr>
          <w:sz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912FDB" wp14:editId="5FE5D852">
                <wp:simplePos x="0" y="0"/>
                <wp:positionH relativeFrom="column">
                  <wp:posOffset>4274185</wp:posOffset>
                </wp:positionH>
                <wp:positionV relativeFrom="paragraph">
                  <wp:posOffset>199390</wp:posOffset>
                </wp:positionV>
                <wp:extent cx="2162175" cy="1409700"/>
                <wp:effectExtent l="0" t="0" r="28575" b="19050"/>
                <wp:wrapNone/>
                <wp:docPr id="70" name="Textové po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B56" w:rsidRDefault="00EC2B56" w:rsidP="00EC2B56">
                            <w:pPr>
                              <w:spacing w:after="0" w:line="240" w:lineRule="auto"/>
                            </w:pPr>
                            <w:r>
                              <w:t>- život ve vodě: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- torpédovitý tvar těla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- končetiny tvaru ploutve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- hustá srst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- silná vrstva podkožního tuku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žijí v koloniích</w:t>
                            </w:r>
                          </w:p>
                          <w:p w:rsidR="00EC2B56" w:rsidRPr="00650347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potrava - ryby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12FDB" id="Textové pole 70" o:spid="_x0000_s1031" type="#_x0000_t202" style="position:absolute;margin-left:336.55pt;margin-top:15.7pt;width:170.25pt;height:11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" fillcolor="white [3201]" strokeweight=".5pt">
                <v:textbox>
                  <w:txbxContent>
                    <w:p w:rsidR="00EC2B56" w:rsidRDefault="00EC2B56" w:rsidP="00EC2B56">
                      <w:pPr>
                        <w:spacing w:after="0" w:line="240" w:lineRule="auto"/>
                      </w:pPr>
                      <w:r>
                        <w:t>- život ve vodě: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- torpédovitý tvar těla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- končetiny tvaru ploutve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- hustá srst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- silná vrstva podkožního tuku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žijí v koloniích</w:t>
                      </w:r>
                    </w:p>
                    <w:p w:rsidR="00EC2B56" w:rsidRPr="00650347" w:rsidRDefault="00EC2B56" w:rsidP="00EC2B5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potrava - ryby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5BA4507" wp14:editId="35F6FE93">
                <wp:simplePos x="0" y="0"/>
                <wp:positionH relativeFrom="column">
                  <wp:posOffset>351693</wp:posOffset>
                </wp:positionH>
                <wp:positionV relativeFrom="paragraph">
                  <wp:posOffset>1954</wp:posOffset>
                </wp:positionV>
                <wp:extent cx="3287395" cy="3578225"/>
                <wp:effectExtent l="0" t="0" r="8255" b="3175"/>
                <wp:wrapNone/>
                <wp:docPr id="67" name="Skupin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395" cy="3578225"/>
                          <a:chOff x="0" y="0"/>
                          <a:chExt cx="3287395" cy="3578225"/>
                        </a:xfrm>
                      </wpg:grpSpPr>
                      <pic:pic xmlns:pic="http://schemas.openxmlformats.org/drawingml/2006/picture">
                        <pic:nvPicPr>
                          <pic:cNvPr id="68" name="Obrázek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523"/>
                          <a:stretch/>
                        </pic:blipFill>
                        <pic:spPr bwMode="auto">
                          <a:xfrm>
                            <a:off x="0" y="0"/>
                            <a:ext cx="3287395" cy="357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Textové pole 69"/>
                        <wps:cNvSpPr txBox="1"/>
                        <wps:spPr>
                          <a:xfrm>
                            <a:off x="466928" y="1663430"/>
                            <a:ext cx="24098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C2B56" w:rsidRPr="00650347" w:rsidRDefault="00EC2B56" w:rsidP="00EC2B56">
                              <w:pPr>
                                <w:spacing w:after="0"/>
                                <w:rPr>
                                  <w:b/>
                                  <w:sz w:val="52"/>
                                  <w:szCs w:val="48"/>
                                </w:rPr>
                              </w:pPr>
                              <w:r w:rsidRPr="00650347">
                                <w:rPr>
                                  <w:b/>
                                  <w:sz w:val="52"/>
                                  <w:szCs w:val="48"/>
                                </w:rPr>
                                <w:t>PLOUTVONOŽCI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A4507" id="Skupina 67" o:spid="_x0000_s1032" style="position:absolute;margin-left:27.7pt;margin-top:.15pt;width:258.85pt;height:281.75pt;z-index:251709440" coordsize="32873,35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">
                <v:shape id="Obrázek 68" o:spid="_x0000_s1033" type="#_x0000_t75" style="position:absolute;width:32873;height:35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zHJ3AAAAA2wAAAA8AAABkcnMvZG93bnJldi54bWxET01rwkAQvRf8D8sUequbFo0lZhUpBKye&#10;quY+zY5JSHY2ZDcx/nv3IPT4eN/pdjKtGKl3tWUFH/MIBHFhdc2lgss5e/8C4TyyxtYyKbiTg+1m&#10;9pJiou2Nf2k8+VKEEHYJKqi87xIpXVGRQTe3HXHgrrY36APsS6l7vIVw08rPKIqlwZpDQ4UdfVdU&#10;NKfBKBj0z9gsF1OcR8e/QxNnOdtVq9Tb67Rbg/A0+X/x073XCuIwNnw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XMcncAAAADbAAAADwAAAAAAAAAAAAAAAACfAgAA&#10;ZHJzL2Rvd25yZXYueG1sUEsFBgAAAAAEAAQA9wAAAIwDAAAAAA==&#10;">
                  <v:imagedata r:id="rId29" o:title="" cropright="12139f"/>
                  <v:path arrowok="t"/>
                </v:shape>
                <v:shape id="Textové pole 69" o:spid="_x0000_s1034" type="#_x0000_t202" style="position:absolute;left:4669;top:16634;width:24098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EC2B56" w:rsidRPr="00650347" w:rsidRDefault="00EC2B56" w:rsidP="00EC2B56">
                        <w:pPr>
                          <w:spacing w:after="0"/>
                          <w:rPr>
                            <w:b/>
                            <w:sz w:val="52"/>
                            <w:szCs w:val="48"/>
                          </w:rPr>
                        </w:pPr>
                        <w:r w:rsidRPr="00650347">
                          <w:rPr>
                            <w:b/>
                            <w:sz w:val="52"/>
                            <w:szCs w:val="48"/>
                          </w:rPr>
                          <w:t>PLOUTVONOŽCI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2B56" w:rsidRDefault="00EC2B56" w:rsidP="00EC2B56">
      <w:pPr>
        <w:rPr>
          <w:sz w:val="24"/>
        </w:rPr>
      </w:pPr>
    </w:p>
    <w:p w:rsidR="00EC2B56" w:rsidRPr="00037F64" w:rsidRDefault="00EC2B56" w:rsidP="00EC2B56">
      <w:pPr>
        <w:tabs>
          <w:tab w:val="left" w:pos="10209"/>
        </w:tabs>
        <w:rPr>
          <w:sz w:val="24"/>
        </w:rPr>
      </w:pPr>
      <w:r>
        <w:rPr>
          <w:sz w:val="24"/>
        </w:rPr>
        <w:tab/>
      </w: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3476CAF" wp14:editId="5621326A">
                <wp:simplePos x="0" y="0"/>
                <wp:positionH relativeFrom="column">
                  <wp:posOffset>-816</wp:posOffset>
                </wp:positionH>
                <wp:positionV relativeFrom="paragraph">
                  <wp:posOffset>-816</wp:posOffset>
                </wp:positionV>
                <wp:extent cx="3624580" cy="3722370"/>
                <wp:effectExtent l="0" t="0" r="0" b="0"/>
                <wp:wrapNone/>
                <wp:docPr id="51" name="Skupin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3722370"/>
                          <a:chOff x="0" y="0"/>
                          <a:chExt cx="3624580" cy="3722370"/>
                        </a:xfrm>
                      </wpg:grpSpPr>
                      <pic:pic xmlns:pic="http://schemas.openxmlformats.org/drawingml/2006/picture">
                        <pic:nvPicPr>
                          <pic:cNvPr id="52" name="Obrázek 5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580" cy="372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Textové pole 53"/>
                        <wps:cNvSpPr txBox="1"/>
                        <wps:spPr>
                          <a:xfrm>
                            <a:off x="963385" y="1355271"/>
                            <a:ext cx="1600200" cy="489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2B56" w:rsidRPr="0019519C" w:rsidRDefault="00EC2B56" w:rsidP="00EC2B56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 w:rsidRPr="0019519C">
                                <w:rPr>
                                  <w:b/>
                                  <w:sz w:val="56"/>
                                  <w:szCs w:val="56"/>
                                </w:rPr>
                                <w:t>PSOVITÍ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76CAF" id="Skupina 51" o:spid="_x0000_s1035" style="position:absolute;margin-left:-.05pt;margin-top:-.05pt;width:285.4pt;height:293.1pt;z-index:251705344" coordsize="36245,37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">
                <v:shape id="Obrázek 52" o:spid="_x0000_s1036" type="#_x0000_t75" style="position:absolute;width:36245;height:37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33fbEAAAA2wAAAA8AAABkcnMvZG93bnJldi54bWxEj0Frg0AUhO+F/oflFXopcY2lIVg3IYQU&#10;chDaaCDXh/uqovtW3E00/75bKPQ4zMw3TLadTS9uNLrWsoJlFIMgrqxuuVZwLj8WaxDOI2vsLZOC&#10;OznYbh4fMky1nfhEt8LXIkDYpaig8X5IpXRVQwZdZAfi4H3b0aAPcqylHnEKcNPLJI5X0mDLYaHB&#10;gfYNVV1xNQouh67IP+MDdmhfvrh+dYkuc6Wen+bdOwhPs/8P/7WPWsFbAr9fw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33fbEAAAA2wAAAA8AAAAAAAAAAAAAAAAA&#10;nwIAAGRycy9kb3ducmV2LnhtbFBLBQYAAAAABAAEAPcAAACQAwAAAAA=&#10;">
                  <v:imagedata r:id="rId31" o:title=""/>
                  <v:path arrowok="t"/>
                </v:shape>
                <v:shape id="Textové pole 53" o:spid="_x0000_s1037" type="#_x0000_t202" style="position:absolute;left:9633;top:13552;width:16002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gb8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Zj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gb8YAAADbAAAADwAAAAAAAAAAAAAAAACYAgAAZHJz&#10;L2Rvd25yZXYueG1sUEsFBgAAAAAEAAQA9QAAAIsDAAAAAA==&#10;" fillcolor="white [3201]" stroked="f" strokeweight=".5pt">
                  <v:textbox>
                    <w:txbxContent>
                      <w:p w:rsidR="00EC2B56" w:rsidRPr="0019519C" w:rsidRDefault="00EC2B56" w:rsidP="00EC2B56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  <w:r w:rsidRPr="0019519C">
                          <w:rPr>
                            <w:b/>
                            <w:sz w:val="56"/>
                            <w:szCs w:val="56"/>
                          </w:rPr>
                          <w:t>PSOVITÍ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297F93A" wp14:editId="2B41156A">
                <wp:simplePos x="0" y="0"/>
                <wp:positionH relativeFrom="margin">
                  <wp:align>right</wp:align>
                </wp:positionH>
                <wp:positionV relativeFrom="paragraph">
                  <wp:posOffset>7893</wp:posOffset>
                </wp:positionV>
                <wp:extent cx="2940685" cy="2955290"/>
                <wp:effectExtent l="0" t="0" r="0" b="0"/>
                <wp:wrapNone/>
                <wp:docPr id="54" name="Skupin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685" cy="2955290"/>
                          <a:chOff x="0" y="0"/>
                          <a:chExt cx="2940685" cy="2955290"/>
                        </a:xfrm>
                      </wpg:grpSpPr>
                      <pic:pic xmlns:pic="http://schemas.openxmlformats.org/drawingml/2006/picture">
                        <pic:nvPicPr>
                          <pic:cNvPr id="55" name="Obrázek 5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40685" cy="295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Textové pole 56"/>
                        <wps:cNvSpPr txBox="1"/>
                        <wps:spPr>
                          <a:xfrm>
                            <a:off x="489857" y="685800"/>
                            <a:ext cx="1943100" cy="489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2B56" w:rsidRPr="0019519C" w:rsidRDefault="00EC2B56" w:rsidP="00EC2B56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KOČK</w:t>
                              </w:r>
                              <w:r w:rsidRPr="0019519C">
                                <w:rPr>
                                  <w:b/>
                                  <w:sz w:val="56"/>
                                  <w:szCs w:val="56"/>
                                </w:rPr>
                                <w:t>OVITÍ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7F93A" id="Skupina 54" o:spid="_x0000_s1038" style="position:absolute;margin-left:180.35pt;margin-top:.6pt;width:231.55pt;height:232.7pt;z-index:251706368;mso-position-horizontal:right;mso-position-horizontal-relative:margin" coordsize="29406,29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">
                <v:shape id="Obrázek 55" o:spid="_x0000_s1039" type="#_x0000_t75" style="position:absolute;width:29406;height:2955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XaXFAAAA2wAAAA8AAABkcnMvZG93bnJldi54bWxEj0FrAjEUhO+F/ofwhN5q1oKlrEbRlrIe&#10;ilArxeNz88wGNy9LEnXtr28KBY/DzHzDTOe9a8WZQrSeFYyGBQji2mvLRsH26/3xBURMyBpbz6Tg&#10;ShHms/u7KZbaX/iTzptkRIZwLFFBk1JXShnrhhzGoe+Is3fwwWHKMhipA14y3LXyqSiepUPLeaHB&#10;jl4bqo+bk1OwX56qj12o1/L7Z23N264ydlsp9TDoFxMQifp0C/+3V1rBeAx/X/IP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ZF2lxQAAANsAAAAPAAAAAAAAAAAAAAAA&#10;AJ8CAABkcnMvZG93bnJldi54bWxQSwUGAAAAAAQABAD3AAAAkQMAAAAA&#10;">
                  <v:imagedata r:id="rId33" o:title=""/>
                  <v:path arrowok="t"/>
                </v:shape>
                <v:shape id="Textové pole 56" o:spid="_x0000_s1040" type="#_x0000_t202" style="position:absolute;left:4898;top:6858;width:19431;height:4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D98YA&#10;AADbAAAADwAAAGRycy9kb3ducmV2LnhtbESPS2vDMBCE74H+B7GFXkIityEPnCihlLYJudXOg9wW&#10;a2ObWitjqbbz76tCoMdhZr5hVpveVKKlxpWWFTyPIxDEmdUl5woO6cdoAcJ5ZI2VZVJwIweb9cNg&#10;hbG2HX9Rm/hcBAi7GBUU3texlC4ryKAb25o4eFfbGPRBNrnUDXYBbir5EkUzabDksFBgTW8FZd/J&#10;j1FwGebnves/j91kOqnft206P+lUqafH/nUJwlPv/8P39k4rmM7g70v4A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zD98YAAADbAAAADwAAAAAAAAAAAAAAAACYAgAAZHJz&#10;L2Rvd25yZXYueG1sUEsFBgAAAAAEAAQA9QAAAIsDAAAAAA==&#10;" fillcolor="white [3201]" stroked="f" strokeweight=".5pt">
                  <v:textbox>
                    <w:txbxContent>
                      <w:p w:rsidR="00EC2B56" w:rsidRPr="0019519C" w:rsidRDefault="00EC2B56" w:rsidP="00EC2B56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KOČK</w:t>
                        </w:r>
                        <w:r w:rsidRPr="0019519C">
                          <w:rPr>
                            <w:b/>
                            <w:sz w:val="56"/>
                            <w:szCs w:val="56"/>
                          </w:rPr>
                          <w:t>OVITÍ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DF5A32" wp14:editId="6594366F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2247900" cy="1066800"/>
                <wp:effectExtent l="0" t="0" r="19050" b="19050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B56" w:rsidRPr="007D4B2F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7D4B2F">
                              <w:rPr>
                                <w:sz w:val="24"/>
                              </w:rPr>
                              <w:t>- štíhlí, dlouhé nohy, dlouhý ocas</w:t>
                            </w:r>
                          </w:p>
                          <w:p w:rsidR="00EC2B56" w:rsidRPr="007D4B2F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7D4B2F">
                              <w:rPr>
                                <w:sz w:val="24"/>
                              </w:rPr>
                              <w:t>- protáhlý čenich</w:t>
                            </w:r>
                          </w:p>
                          <w:p w:rsidR="00EC2B56" w:rsidRPr="007D4B2F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7D4B2F">
                              <w:rPr>
                                <w:sz w:val="24"/>
                              </w:rPr>
                              <w:t>- mohutné zuby</w:t>
                            </w:r>
                          </w:p>
                          <w:p w:rsidR="00EC2B56" w:rsidRPr="007D4B2F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7D4B2F">
                              <w:rPr>
                                <w:sz w:val="24"/>
                              </w:rPr>
                              <w:t>- nezatažitelné drápy</w:t>
                            </w:r>
                          </w:p>
                          <w:p w:rsidR="00EC2B56" w:rsidRPr="007D4B2F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7D4B2F">
                              <w:rPr>
                                <w:sz w:val="24"/>
                              </w:rPr>
                              <w:t>- kořist štvou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F5A32" id="Textové pole 57" o:spid="_x0000_s1041" type="#_x0000_t202" style="position:absolute;margin-left:125.8pt;margin-top:7.55pt;width:177pt;height:84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" fillcolor="white [3201]" strokeweight=".5pt">
                <v:textbox>
                  <w:txbxContent>
                    <w:p w:rsidR="00EC2B56" w:rsidRPr="007D4B2F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7D4B2F">
                        <w:rPr>
                          <w:sz w:val="24"/>
                        </w:rPr>
                        <w:t>- štíhlí, dlouhé nohy, dlouhý ocas</w:t>
                      </w:r>
                    </w:p>
                    <w:p w:rsidR="00EC2B56" w:rsidRPr="007D4B2F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7D4B2F">
                        <w:rPr>
                          <w:sz w:val="24"/>
                        </w:rPr>
                        <w:t>- protáhlý čenich</w:t>
                      </w:r>
                    </w:p>
                    <w:p w:rsidR="00EC2B56" w:rsidRPr="007D4B2F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7D4B2F">
                        <w:rPr>
                          <w:sz w:val="24"/>
                        </w:rPr>
                        <w:t>- mohutné zuby</w:t>
                      </w:r>
                    </w:p>
                    <w:p w:rsidR="00EC2B56" w:rsidRPr="007D4B2F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7D4B2F">
                        <w:rPr>
                          <w:sz w:val="24"/>
                        </w:rPr>
                        <w:t>- nezatažitelné drápy</w:t>
                      </w:r>
                    </w:p>
                    <w:p w:rsidR="00EC2B56" w:rsidRPr="007D4B2F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7D4B2F">
                        <w:rPr>
                          <w:sz w:val="24"/>
                        </w:rPr>
                        <w:t>- kořist štvou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1F92D59" wp14:editId="4F4D6DD2">
                <wp:simplePos x="0" y="0"/>
                <wp:positionH relativeFrom="column">
                  <wp:posOffset>178979</wp:posOffset>
                </wp:positionH>
                <wp:positionV relativeFrom="paragraph">
                  <wp:posOffset>21590</wp:posOffset>
                </wp:positionV>
                <wp:extent cx="3919855" cy="2432685"/>
                <wp:effectExtent l="0" t="0" r="4445" b="5715"/>
                <wp:wrapNone/>
                <wp:docPr id="58" name="Skupin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9855" cy="2432685"/>
                          <a:chOff x="0" y="0"/>
                          <a:chExt cx="3919855" cy="2432685"/>
                        </a:xfrm>
                      </wpg:grpSpPr>
                      <pic:pic xmlns:pic="http://schemas.openxmlformats.org/drawingml/2006/picture">
                        <pic:nvPicPr>
                          <pic:cNvPr id="59" name="Obrázek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71"/>
                          <a:stretch/>
                        </pic:blipFill>
                        <pic:spPr bwMode="auto">
                          <a:xfrm>
                            <a:off x="0" y="0"/>
                            <a:ext cx="3919855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" name="Textové pole 60"/>
                        <wps:cNvSpPr txBox="1"/>
                        <wps:spPr>
                          <a:xfrm>
                            <a:off x="1028700" y="571500"/>
                            <a:ext cx="1894114" cy="489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2B56" w:rsidRPr="0019519C" w:rsidRDefault="00EC2B56" w:rsidP="00EC2B56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LASICOVITÍ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92D59" id="Skupina 58" o:spid="_x0000_s1042" style="position:absolute;margin-left:14.1pt;margin-top:1.7pt;width:308.65pt;height:191.55pt;z-index:251707392" coordsize="39198,24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">
                <v:shape id="Obrázek 59" o:spid="_x0000_s1043" type="#_x0000_t75" style="position:absolute;width:39198;height:24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SvvDAAAA2wAAAA8AAABkcnMvZG93bnJldi54bWxEj9FqAjEURN+F/kO4Qt/crIWKrkYpRaFI&#10;H+raD7jdXDdbk5slibr+fVMo9HGYmTPMajM4K64UYudZwbQoQRA3XnfcKvg87iZzEDEha7SeScGd&#10;ImzWD6MVVtrf+EDXOrUiQzhWqMCk1FdSxsaQw1j4njh7Jx8cpixDK3XAW4Y7K5/KciYddpwXDPb0&#10;aqg51xenYPYVm30447buv9+3H8Z2O3uplXocDy9LEImG9B/+a79pBc8L+P2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VK+8MAAADbAAAADwAAAAAAAAAAAAAAAACf&#10;AgAAZHJzL2Rvd25yZXYueG1sUEsFBgAAAAAEAAQA9wAAAI8DAAAAAA==&#10;">
                  <v:imagedata r:id="rId35" o:title="" cropbottom="11581f"/>
                  <v:path arrowok="t"/>
                </v:shape>
                <v:shape id="Textové pole 60" o:spid="_x0000_s1044" type="#_x0000_t202" style="position:absolute;left:10287;top:5715;width:18941;height:4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EC2B56" w:rsidRPr="0019519C" w:rsidRDefault="00EC2B56" w:rsidP="00EC2B56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LASICOVITÍ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7AFDDC" wp14:editId="5169D955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952625" cy="857250"/>
                <wp:effectExtent l="0" t="0" r="28575" b="19050"/>
                <wp:wrapNone/>
                <wp:docPr id="61" name="Textové po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B56" w:rsidRPr="007D4B2F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7D4B2F">
                              <w:rPr>
                                <w:sz w:val="24"/>
                              </w:rPr>
                              <w:t>- nejlepší lovci mezi šelmami</w:t>
                            </w:r>
                          </w:p>
                          <w:p w:rsidR="00EC2B56" w:rsidRPr="007D4B2F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7D4B2F">
                              <w:rPr>
                                <w:sz w:val="24"/>
                              </w:rPr>
                              <w:t>- výborní běžci</w:t>
                            </w:r>
                          </w:p>
                          <w:p w:rsidR="00EC2B56" w:rsidRPr="007D4B2F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7D4B2F">
                              <w:rPr>
                                <w:sz w:val="24"/>
                              </w:rPr>
                              <w:t>- kulatá hlava, velké oči</w:t>
                            </w:r>
                          </w:p>
                          <w:p w:rsidR="00EC2B56" w:rsidRPr="007D4B2F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7D4B2F">
                              <w:rPr>
                                <w:sz w:val="24"/>
                              </w:rPr>
                              <w:t>- zatažitelné ostré drápy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AFDDC" id="Textové pole 61" o:spid="_x0000_s1045" type="#_x0000_t202" style="position:absolute;margin-left:102.55pt;margin-top:.85pt;width:153.75pt;height:67.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" fillcolor="white [3201]" strokeweight=".5pt">
                <v:textbox>
                  <w:txbxContent>
                    <w:p w:rsidR="00EC2B56" w:rsidRPr="007D4B2F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7D4B2F">
                        <w:rPr>
                          <w:sz w:val="24"/>
                        </w:rPr>
                        <w:t>- nejlepší lovci mezi šelmami</w:t>
                      </w:r>
                    </w:p>
                    <w:p w:rsidR="00EC2B56" w:rsidRPr="007D4B2F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7D4B2F">
                        <w:rPr>
                          <w:sz w:val="24"/>
                        </w:rPr>
                        <w:t>- výborní běžci</w:t>
                      </w:r>
                    </w:p>
                    <w:p w:rsidR="00EC2B56" w:rsidRPr="007D4B2F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7D4B2F">
                        <w:rPr>
                          <w:sz w:val="24"/>
                        </w:rPr>
                        <w:t>- kulatá hlava, velké oči</w:t>
                      </w:r>
                    </w:p>
                    <w:p w:rsidR="00EC2B56" w:rsidRPr="007D4B2F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7D4B2F">
                        <w:rPr>
                          <w:sz w:val="24"/>
                        </w:rPr>
                        <w:t>- zatažitelné ostré drápy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C367BF" wp14:editId="376FEA5F">
                <wp:simplePos x="0" y="0"/>
                <wp:positionH relativeFrom="margin">
                  <wp:align>right</wp:align>
                </wp:positionH>
                <wp:positionV relativeFrom="paragraph">
                  <wp:posOffset>50773</wp:posOffset>
                </wp:positionV>
                <wp:extent cx="2677614" cy="881742"/>
                <wp:effectExtent l="0" t="0" r="27940" b="13970"/>
                <wp:wrapNone/>
                <wp:docPr id="62" name="Textové po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614" cy="881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protáhlé tělo, krátké nohy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nezatažitelné drápy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u řitního otvoru pachové žlázy</w:t>
                            </w:r>
                          </w:p>
                          <w:p w:rsidR="00EC2B56" w:rsidRPr="00920A7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drobní hlodavci, hmyz, někdy i rostliny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367BF" id="Textové pole 62" o:spid="_x0000_s1046" type="#_x0000_t202" style="position:absolute;margin-left:159.65pt;margin-top:4pt;width:210.85pt;height:69.4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" fillcolor="white [3201]" strokeweight=".5pt">
                <v:textbox>
                  <w:txbxContent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protáhlé tělo, krátké nohy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nezatažitelné drápy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u řitního otvoru pachové žlázy</w:t>
                      </w:r>
                    </w:p>
                    <w:p w:rsidR="00EC2B56" w:rsidRPr="00920A7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drobní hlodavci, hmyz, někdy i rostliny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7F0C23" wp14:editId="34017B73">
                <wp:simplePos x="0" y="0"/>
                <wp:positionH relativeFrom="margin">
                  <wp:align>right</wp:align>
                </wp:positionH>
                <wp:positionV relativeFrom="paragraph">
                  <wp:posOffset>861605</wp:posOffset>
                </wp:positionV>
                <wp:extent cx="2066925" cy="847725"/>
                <wp:effectExtent l="0" t="0" r="28575" b="28575"/>
                <wp:wrapNone/>
                <wp:docPr id="63" name="Textové po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největší šelmy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všežravci – obratlovci, hmyz, lesní plody, kořínky</w:t>
                            </w:r>
                          </w:p>
                          <w:p w:rsidR="00EC2B56" w:rsidRPr="007D4B2F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ocas minimální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0C23" id="Textové pole 63" o:spid="_x0000_s1047" type="#_x0000_t202" style="position:absolute;margin-left:111.55pt;margin-top:67.85pt;width:162.75pt;height:66.7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" fillcolor="white [3201]" strokeweight=".5pt">
                <v:textbox>
                  <w:txbxContent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největší šelmy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všežravci – obratlovci, hmyz, lesní plody, kořínky</w:t>
                      </w:r>
                    </w:p>
                    <w:p w:rsidR="00EC2B56" w:rsidRPr="007D4B2F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ocas minimální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7E9B15C" wp14:editId="1B45F44F">
                <wp:simplePos x="0" y="0"/>
                <wp:positionH relativeFrom="margin">
                  <wp:posOffset>-145915</wp:posOffset>
                </wp:positionH>
                <wp:positionV relativeFrom="paragraph">
                  <wp:posOffset>140659</wp:posOffset>
                </wp:positionV>
                <wp:extent cx="4035425" cy="3121025"/>
                <wp:effectExtent l="0" t="0" r="3175" b="3175"/>
                <wp:wrapNone/>
                <wp:docPr id="64" name="Skupina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5425" cy="3121025"/>
                          <a:chOff x="0" y="0"/>
                          <a:chExt cx="4035425" cy="3121025"/>
                        </a:xfrm>
                      </wpg:grpSpPr>
                      <pic:pic xmlns:pic="http://schemas.openxmlformats.org/drawingml/2006/picture">
                        <pic:nvPicPr>
                          <pic:cNvPr id="65" name="Obrázek 6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35425" cy="312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Textové pole 66"/>
                        <wps:cNvSpPr txBox="1"/>
                        <wps:spPr>
                          <a:xfrm>
                            <a:off x="1157591" y="865761"/>
                            <a:ext cx="2417324" cy="489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2B56" w:rsidRPr="0019519C" w:rsidRDefault="00EC2B56" w:rsidP="00EC2B56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MEDVĚD</w:t>
                              </w:r>
                              <w:r w:rsidRPr="0019519C">
                                <w:rPr>
                                  <w:b/>
                                  <w:sz w:val="56"/>
                                  <w:szCs w:val="56"/>
                                </w:rPr>
                                <w:t>OVITÍ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9B15C" id="Skupina 64" o:spid="_x0000_s1048" style="position:absolute;margin-left:-11.5pt;margin-top:11.1pt;width:317.75pt;height:245.75pt;z-index:251708416;mso-position-horizontal-relative:margin" coordsize="40354,3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">
                <v:shape id="Obrázek 65" o:spid="_x0000_s1049" type="#_x0000_t75" style="position:absolute;width:40354;height:312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rEBDEAAAA2wAAAA8AAABkcnMvZG93bnJldi54bWxEj0FrAjEUhO8F/0N4Qm81UVDKahQRhAVB&#10;qC32+tw8d7fdvKxJdFd/fVMo9DjMzDfMYtXbRtzIh9qxhvFIgSAunKm51PDxvn15BREissHGMWm4&#10;U4DVcvC0wMy4jt/odoilSBAOGWqoYmwzKUNRkcUwci1x8s7OW4xJ+lIaj12C20ZOlJpJizWnhQpb&#10;2lRUfB+uVoO5duvdV75X4+0pP6pLcfo8PrzWz8N+PQcRqY//4b92bjTMpvD7Jf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rEBDEAAAA2wAAAA8AAAAAAAAAAAAAAAAA&#10;nwIAAGRycy9kb3ducmV2LnhtbFBLBQYAAAAABAAEAPcAAACQAwAAAAA=&#10;">
                  <v:imagedata r:id="rId37" o:title=""/>
                  <v:path arrowok="t"/>
                </v:shape>
                <v:shape id="Textové pole 66" o:spid="_x0000_s1050" type="#_x0000_t202" style="position:absolute;left:11575;top:8657;width:24174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JSsYA&#10;AADbAAAADwAAAGRycy9kb3ducmV2LnhtbESPT2vCQBTE7wW/w/KEXopuWmmU6Cql1LZ40/gHb4/s&#10;Mwlm34bsmqTfvlsoeBxm5jfMYtWbSrTUuNKygudxBII4s7rkXME+XY9mIJxH1lhZJgU/5GC1HDws&#10;MNG24y21O5+LAGGXoILC+zqR0mUFGXRjWxMH72Ibgz7IJpe6wS7ATSVfoiiWBksOCwXW9F5Qdt3d&#10;jILzU37auP7z0E1eJ/XHV5tOjzpV6nHYv81BeOr9Pfzf/tYK4hj+vo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JSsYAAADbAAAADwAAAAAAAAAAAAAAAACYAgAAZHJz&#10;L2Rvd25yZXYueG1sUEsFBgAAAAAEAAQA9QAAAIsDAAAAAA==&#10;" fillcolor="white [3201]" stroked="f" strokeweight=".5pt">
                  <v:textbox>
                    <w:txbxContent>
                      <w:p w:rsidR="00EC2B56" w:rsidRPr="0019519C" w:rsidRDefault="00EC2B56" w:rsidP="00EC2B56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MEDVĚD</w:t>
                        </w:r>
                        <w:r w:rsidRPr="0019519C">
                          <w:rPr>
                            <w:b/>
                            <w:sz w:val="56"/>
                            <w:szCs w:val="56"/>
                          </w:rPr>
                          <w:t>OVITÍ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Pr="0058353A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716608" behindDoc="1" locked="0" layoutInCell="1" allowOverlap="1" wp14:anchorId="64922B3C" wp14:editId="56917E94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735600" cy="2898000"/>
            <wp:effectExtent l="0" t="0" r="8255" b="0"/>
            <wp:wrapTight wrapText="bothSides">
              <wp:wrapPolygon edited="0">
                <wp:start x="9714" y="0"/>
                <wp:lineTo x="61" y="142"/>
                <wp:lineTo x="61" y="21444"/>
                <wp:lineTo x="21504" y="21444"/>
                <wp:lineTo x="21565" y="284"/>
                <wp:lineTo x="21199" y="142"/>
                <wp:lineTo x="12218" y="0"/>
                <wp:lineTo x="9714" y="0"/>
              </wp:wrapPolygon>
            </wp:wrapTight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ytovci.wm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6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Pr="0058353A" w:rsidRDefault="00EC2B56" w:rsidP="00EC2B56">
      <w:pPr>
        <w:spacing w:after="0" w:line="240" w:lineRule="auto"/>
        <w:rPr>
          <w:sz w:val="24"/>
        </w:rPr>
      </w:pPr>
    </w:p>
    <w:p w:rsidR="00EC2B56" w:rsidRDefault="00EC2B56" w:rsidP="00EC2B56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20704" behindDoc="1" locked="0" layoutInCell="1" allowOverlap="1" wp14:anchorId="55483210" wp14:editId="4DB57E68">
            <wp:simplePos x="0" y="0"/>
            <wp:positionH relativeFrom="margin">
              <wp:posOffset>722679</wp:posOffset>
            </wp:positionH>
            <wp:positionV relativeFrom="paragraph">
              <wp:posOffset>25937</wp:posOffset>
            </wp:positionV>
            <wp:extent cx="1903730" cy="2503805"/>
            <wp:effectExtent l="0" t="0" r="1270" b="0"/>
            <wp:wrapTight wrapText="bothSides">
              <wp:wrapPolygon edited="0">
                <wp:start x="0" y="0"/>
                <wp:lineTo x="0" y="21364"/>
                <wp:lineTo x="21398" y="21364"/>
                <wp:lineTo x="21398" y="0"/>
                <wp:lineTo x="0" y="0"/>
              </wp:wrapPolygon>
            </wp:wrapTight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chokopytníci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19680" behindDoc="1" locked="0" layoutInCell="1" allowOverlap="1" wp14:anchorId="0DAF548B" wp14:editId="1A4B2261">
            <wp:simplePos x="0" y="0"/>
            <wp:positionH relativeFrom="margin">
              <wp:posOffset>1584960</wp:posOffset>
            </wp:positionH>
            <wp:positionV relativeFrom="paragraph">
              <wp:posOffset>271780</wp:posOffset>
            </wp:positionV>
            <wp:extent cx="6839585" cy="2174240"/>
            <wp:effectExtent l="8573" t="0" r="7937" b="0"/>
            <wp:wrapTight wrapText="bothSides">
              <wp:wrapPolygon edited="0">
                <wp:start x="21513" y="-85"/>
                <wp:lineTo x="95" y="-85"/>
                <wp:lineTo x="95" y="21490"/>
                <wp:lineTo x="21513" y="21490"/>
                <wp:lineTo x="21513" y="-85"/>
              </wp:wrapPolygon>
            </wp:wrapTight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chokopytníci.wm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958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760640" behindDoc="1" locked="0" layoutInCell="1" allowOverlap="1" wp14:anchorId="39181E3F" wp14:editId="6D4D312C">
            <wp:simplePos x="0" y="0"/>
            <wp:positionH relativeFrom="margin">
              <wp:posOffset>97692</wp:posOffset>
            </wp:positionH>
            <wp:positionV relativeFrom="paragraph">
              <wp:posOffset>5753197</wp:posOffset>
            </wp:positionV>
            <wp:extent cx="1127760" cy="2306955"/>
            <wp:effectExtent l="0" t="0" r="0" b="0"/>
            <wp:wrapTight wrapText="bothSides">
              <wp:wrapPolygon edited="0">
                <wp:start x="0" y="0"/>
                <wp:lineTo x="0" y="21404"/>
                <wp:lineTo x="21162" y="21404"/>
                <wp:lineTo x="21162" y="0"/>
                <wp:lineTo x="0" y="0"/>
              </wp:wrapPolygon>
            </wp:wrapTight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dokopytníci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3564841</wp:posOffset>
                </wp:positionH>
                <wp:positionV relativeFrom="paragraph">
                  <wp:posOffset>4183820</wp:posOffset>
                </wp:positionV>
                <wp:extent cx="3280459" cy="1406769"/>
                <wp:effectExtent l="0" t="0" r="15240" b="22225"/>
                <wp:wrapNone/>
                <wp:docPr id="123" name="Obdélní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459" cy="1406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BA633" id="Obdélník 123" o:spid="_x0000_s1026" style="position:absolute;margin-left:280.7pt;margin-top:329.45pt;width:258.3pt;height:110.7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" fillcolor="white [3212]" strokecolor="white [3212]" strokeweight="1pt"/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-92759</wp:posOffset>
                </wp:positionH>
                <wp:positionV relativeFrom="paragraph">
                  <wp:posOffset>5365506</wp:posOffset>
                </wp:positionV>
                <wp:extent cx="7104185" cy="4557932"/>
                <wp:effectExtent l="0" t="0" r="20955" b="14605"/>
                <wp:wrapNone/>
                <wp:docPr id="122" name="Obdélní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185" cy="4557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06832" id="Obdélník 122" o:spid="_x0000_s1026" style="position:absolute;margin-left:-7.3pt;margin-top:422.5pt;width:559.4pt;height:358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" fillcolor="white [3212]" strokecolor="white [3212]" strokeweight="1pt"/>
            </w:pict>
          </mc:Fallback>
        </mc:AlternateContent>
      </w:r>
      <w:r>
        <w:rPr>
          <w:noProof/>
          <w:sz w:val="24"/>
          <w:lang w:eastAsia="cs-CZ"/>
        </w:rPr>
        <w:drawing>
          <wp:anchor distT="0" distB="0" distL="114300" distR="114300" simplePos="0" relativeHeight="251656189" behindDoc="1" locked="0" layoutInCell="1" allowOverlap="1" wp14:anchorId="4F729A76" wp14:editId="7A9C75AF">
            <wp:simplePos x="0" y="0"/>
            <wp:positionH relativeFrom="margin">
              <wp:align>right</wp:align>
            </wp:positionH>
            <wp:positionV relativeFrom="paragraph">
              <wp:posOffset>-423</wp:posOffset>
            </wp:positionV>
            <wp:extent cx="6840000" cy="9601200"/>
            <wp:effectExtent l="0" t="0" r="0" b="0"/>
            <wp:wrapTight wrapText="bothSides">
              <wp:wrapPolygon edited="0">
                <wp:start x="120" y="129"/>
                <wp:lineTo x="120" y="21429"/>
                <wp:lineTo x="21418" y="21429"/>
                <wp:lineTo x="21357" y="12557"/>
                <wp:lineTo x="21177" y="9814"/>
                <wp:lineTo x="21418" y="9129"/>
                <wp:lineTo x="21297" y="129"/>
                <wp:lineTo x="120" y="129"/>
              </wp:wrapPolygon>
            </wp:wrapTight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dokopytnici.wm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050E2EA1" wp14:editId="0C1F926F">
                <wp:simplePos x="0" y="0"/>
                <wp:positionH relativeFrom="column">
                  <wp:posOffset>4507230</wp:posOffset>
                </wp:positionH>
                <wp:positionV relativeFrom="paragraph">
                  <wp:posOffset>514350</wp:posOffset>
                </wp:positionV>
                <wp:extent cx="2627630" cy="1609090"/>
                <wp:effectExtent l="0" t="5080" r="15240" b="15240"/>
                <wp:wrapTight wrapText="bothSides">
                  <wp:wrapPolygon edited="0">
                    <wp:start x="21642" y="68"/>
                    <wp:lineTo x="31" y="68"/>
                    <wp:lineTo x="31" y="21549"/>
                    <wp:lineTo x="21642" y="21549"/>
                    <wp:lineTo x="21642" y="68"/>
                  </wp:wrapPolygon>
                </wp:wrapTight>
                <wp:docPr id="112" name="Textové po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27630" cy="160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denní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zkrácený čenich – špatný čich</w:t>
                            </w:r>
                          </w:p>
                          <w:p w:rsidR="00EC2B56" w:rsidRPr="00EA0C8D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mimické svaly – emoce, dorozumívání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EA1" id="Textové pole 112" o:spid="_x0000_s1051" type="#_x0000_t202" style="position:absolute;margin-left:354.9pt;margin-top:40.5pt;width:206.9pt;height:126.7pt;rotation:-90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" fillcolor="white [3201]" strokeweight=".5pt">
                <v:textbox>
                  <w:txbxContent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denní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zkrácený čenich – špatný čich</w:t>
                      </w:r>
                    </w:p>
                    <w:p w:rsidR="00EC2B56" w:rsidRPr="00EA0C8D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mimické svaly – emoce, dorozumívání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416BCA" wp14:editId="12D0F875">
                <wp:simplePos x="0" y="0"/>
                <wp:positionH relativeFrom="column">
                  <wp:posOffset>2764155</wp:posOffset>
                </wp:positionH>
                <wp:positionV relativeFrom="paragraph">
                  <wp:posOffset>-7620</wp:posOffset>
                </wp:positionV>
                <wp:extent cx="2152650" cy="2362200"/>
                <wp:effectExtent l="0" t="0" r="19050" b="19050"/>
                <wp:wrapNone/>
                <wp:docPr id="113" name="Textové po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Pr="0080522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805226">
                              <w:rPr>
                                <w:sz w:val="24"/>
                              </w:rPr>
                              <w:t>- nejdokonalejší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zakrnělý ocas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řídká srst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prodloužené přední končetiny</w:t>
                            </w:r>
                          </w:p>
                          <w:p w:rsidR="00EC2B56" w:rsidRPr="0080522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gorila, orangutan, šimpanz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16BCA" id="Textové pole 113" o:spid="_x0000_s1052" type="#_x0000_t202" style="position:absolute;margin-left:217.65pt;margin-top:-.6pt;width:169.5pt;height:18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" fillcolor="white [3201]" strokeweight=".5pt">
                <v:textbox>
                  <w:txbxContent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Pr="0080522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805226">
                        <w:rPr>
                          <w:sz w:val="24"/>
                        </w:rPr>
                        <w:t>- nejdokonalejší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zakrnělý ocas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řídká srst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prodloužené přední končetiny</w:t>
                      </w:r>
                    </w:p>
                    <w:p w:rsidR="00EC2B56" w:rsidRPr="0080522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gorila, orangutan, šimpanz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5D84C56" wp14:editId="05F5630D">
                <wp:simplePos x="0" y="0"/>
                <wp:positionH relativeFrom="column">
                  <wp:posOffset>4792980</wp:posOffset>
                </wp:positionH>
                <wp:positionV relativeFrom="paragraph">
                  <wp:posOffset>2811780</wp:posOffset>
                </wp:positionV>
                <wp:extent cx="1924050" cy="2181225"/>
                <wp:effectExtent l="0" t="0" r="19050" b="28575"/>
                <wp:wrapTight wrapText="bothSides">
                  <wp:wrapPolygon edited="0">
                    <wp:start x="0" y="0"/>
                    <wp:lineTo x="0" y="21694"/>
                    <wp:lineTo x="21600" y="21694"/>
                    <wp:lineTo x="21600" y="0"/>
                    <wp:lineTo x="0" y="0"/>
                  </wp:wrapPolygon>
                </wp:wrapTight>
                <wp:docPr id="114" name="Textové po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EA0C8D"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>úzká</w:t>
                            </w:r>
                            <w:r w:rsidRPr="00EA0C8D">
                              <w:rPr>
                                <w:sz w:val="24"/>
                              </w:rPr>
                              <w:t xml:space="preserve"> nosní přepážka</w:t>
                            </w:r>
                          </w:p>
                          <w:p w:rsidR="00EC2B56" w:rsidRPr="00EA0C8D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podobnější člověku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Afrika, Asie, Evropa</w:t>
                            </w:r>
                          </w:p>
                          <w:p w:rsidR="00EC2B56" w:rsidRPr="00EA0C8D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kočkodan, makak, pavián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4C56" id="Textové pole 114" o:spid="_x0000_s1053" type="#_x0000_t202" style="position:absolute;margin-left:377.4pt;margin-top:221.4pt;width:151.5pt;height:171.7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" fillcolor="white [3201]" strokeweight=".5pt">
                <v:textbox>
                  <w:txbxContent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EA0C8D"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>úzká</w:t>
                      </w:r>
                      <w:r w:rsidRPr="00EA0C8D">
                        <w:rPr>
                          <w:sz w:val="24"/>
                        </w:rPr>
                        <w:t xml:space="preserve"> nosní přepážka</w:t>
                      </w:r>
                    </w:p>
                    <w:p w:rsidR="00EC2B56" w:rsidRPr="00EA0C8D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podobnější člověku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Afrika, Asie, Evropa</w:t>
                      </w:r>
                    </w:p>
                    <w:p w:rsidR="00EC2B56" w:rsidRPr="00EA0C8D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kočkodan, makak, pavián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1E59B1A" wp14:editId="507C02D2">
                <wp:simplePos x="0" y="0"/>
                <wp:positionH relativeFrom="page">
                  <wp:posOffset>2748915</wp:posOffset>
                </wp:positionH>
                <wp:positionV relativeFrom="paragraph">
                  <wp:posOffset>2830830</wp:posOffset>
                </wp:positionV>
                <wp:extent cx="2325600" cy="2181600"/>
                <wp:effectExtent l="0" t="0" r="17780" b="28575"/>
                <wp:wrapTight wrapText="bothSides">
                  <wp:wrapPolygon edited="0">
                    <wp:start x="0" y="0"/>
                    <wp:lineTo x="0" y="21694"/>
                    <wp:lineTo x="21588" y="21694"/>
                    <wp:lineTo x="21588" y="0"/>
                    <wp:lineTo x="0" y="0"/>
                  </wp:wrapPolygon>
                </wp:wrapTight>
                <wp:docPr id="115" name="Textové po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600" cy="218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Pr="00EA0C8D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EA0C8D">
                              <w:rPr>
                                <w:sz w:val="24"/>
                              </w:rPr>
                              <w:t>- široká nosní přepážka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J Amerika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chápavý ocas („uchopuje“ větve)</w:t>
                            </w:r>
                          </w:p>
                          <w:p w:rsidR="00EC2B56" w:rsidRPr="00EA0C8D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vřešťan, malpa, chápan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9B1A" id="Textové pole 115" o:spid="_x0000_s1054" type="#_x0000_t202" style="position:absolute;margin-left:216.45pt;margin-top:222.9pt;width:183.1pt;height:171.8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" fillcolor="white [3201]" strokeweight=".5pt">
                <v:textbox>
                  <w:txbxContent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Pr="00EA0C8D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EA0C8D">
                        <w:rPr>
                          <w:sz w:val="24"/>
                        </w:rPr>
                        <w:t>- široká nosní přepážka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J Amerika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chápavý ocas („uchopuje“ větve)</w:t>
                      </w:r>
                    </w:p>
                    <w:p w:rsidR="00EC2B56" w:rsidRPr="00EA0C8D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vřešťan, malpa, chápan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0850BFB" wp14:editId="4B295FEB">
                <wp:simplePos x="0" y="0"/>
                <wp:positionH relativeFrom="margin">
                  <wp:align>left</wp:align>
                </wp:positionH>
                <wp:positionV relativeFrom="paragraph">
                  <wp:posOffset>2790825</wp:posOffset>
                </wp:positionV>
                <wp:extent cx="2343600" cy="1944000"/>
                <wp:effectExtent l="0" t="0" r="19050" b="18415"/>
                <wp:wrapTight wrapText="bothSides">
                  <wp:wrapPolygon edited="0">
                    <wp:start x="0" y="0"/>
                    <wp:lineTo x="0" y="21593"/>
                    <wp:lineTo x="21600" y="21593"/>
                    <wp:lineTo x="21600" y="0"/>
                    <wp:lineTo x="0" y="0"/>
                  </wp:wrapPolygon>
                </wp:wrapTight>
                <wp:docPr id="116" name="Textové po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600" cy="19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noční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protažený čenich – dobrý čich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Afrika, J Asie</w:t>
                            </w:r>
                          </w:p>
                          <w:p w:rsidR="00EC2B56" w:rsidRPr="00EA0C8D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lemur, outloň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0BFB" id="Textové pole 116" o:spid="_x0000_s1055" type="#_x0000_t202" style="position:absolute;margin-left:0;margin-top:219.75pt;width:184.55pt;height:153.05pt;z-index:-251572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" fillcolor="white [3201]" strokeweight=".5pt">
                <v:textbox>
                  <w:txbxContent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noční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protažený čenich – dobrý čich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Afrika, J Asie</w:t>
                      </w:r>
                    </w:p>
                    <w:p w:rsidR="00EC2B56" w:rsidRPr="00EA0C8D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lemur, outloň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0D519C02" wp14:editId="0EDA9FD8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2695575" cy="27432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6" y="21600"/>
                    <wp:lineTo x="21676" y="0"/>
                    <wp:lineTo x="0" y="0"/>
                  </wp:wrapPolygon>
                </wp:wrapTight>
                <wp:docPr id="117" name="Textové po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C2B56" w:rsidRPr="005029F3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5029F3">
                              <w:rPr>
                                <w:sz w:val="24"/>
                              </w:rPr>
                              <w:t>- nejvyspělejší savci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- 5 prstů, palec v opoz</w:t>
                            </w:r>
                            <w:r w:rsidRPr="005029F3">
                              <w:rPr>
                                <w:sz w:val="24"/>
                              </w:rPr>
                              <w:t>ici</w:t>
                            </w:r>
                            <w:r>
                              <w:rPr>
                                <w:sz w:val="24"/>
                              </w:rPr>
                              <w:t xml:space="preserve"> (proti ostatním)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nehty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velmi vyvinutý mozek</w:t>
                            </w:r>
                          </w:p>
                          <w:p w:rsidR="00EC2B56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tlupy – složité vztahy</w:t>
                            </w:r>
                          </w:p>
                          <w:p w:rsidR="00EC2B56" w:rsidRPr="005029F3" w:rsidRDefault="00EC2B56" w:rsidP="00EC2B5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přizpůsobeni životu na stromech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19C02" id="Textové pole 117" o:spid="_x0000_s1056" type="#_x0000_t202" style="position:absolute;margin-left:.9pt;margin-top:.15pt;width:212.25pt;height:3in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" fillcolor="white [3201]" strokeweight=".5pt">
                <v:textbox>
                  <w:txbxContent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C2B56" w:rsidRPr="005029F3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5029F3">
                        <w:rPr>
                          <w:sz w:val="24"/>
                        </w:rPr>
                        <w:t>- nejvyspělejší savci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- 5 prstů, palec v opoz</w:t>
                      </w:r>
                      <w:r w:rsidRPr="005029F3">
                        <w:rPr>
                          <w:sz w:val="24"/>
                        </w:rPr>
                        <w:t>ici</w:t>
                      </w:r>
                      <w:r>
                        <w:rPr>
                          <w:sz w:val="24"/>
                        </w:rPr>
                        <w:t xml:space="preserve"> (proti ostatním)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nehty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velmi vyvinutý mozek</w:t>
                      </w:r>
                    </w:p>
                    <w:p w:rsidR="00EC2B56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tlupy – složité vztahy</w:t>
                      </w:r>
                    </w:p>
                    <w:p w:rsidR="00EC2B56" w:rsidRPr="005029F3" w:rsidRDefault="00EC2B56" w:rsidP="00EC2B5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přizpůsobeni životu na stromech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tbl>
      <w:tblPr>
        <w:tblpPr w:leftFromText="141" w:rightFromText="141" w:vertAnchor="text" w:tblpY="1"/>
        <w:tblOverlap w:val="never"/>
        <w:tblW w:w="4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800"/>
      </w:tblGrid>
      <w:tr w:rsidR="00EC2B56" w:rsidRPr="00E253C1" w:rsidTr="00DD0A31">
        <w:trPr>
          <w:trHeight w:val="315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lastRenderedPageBreak/>
              <w:t>Australopithecus</w:t>
            </w:r>
            <w:proofErr w:type="spellEnd"/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5-3 mil. let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Afrika</w:t>
            </w:r>
          </w:p>
        </w:tc>
      </w:tr>
      <w:tr w:rsidR="00EC2B56" w:rsidRPr="00E253C1" w:rsidTr="00DD0A31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kamenné nástroje a zbraně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Homo </w:t>
            </w:r>
            <w:proofErr w:type="spellStart"/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habilis</w:t>
            </w:r>
            <w:proofErr w:type="spellEnd"/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3-1 mil. let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člověk zručný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Afrika, Asie, Evropa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kamenné nástroje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přístřešky</w:t>
            </w:r>
          </w:p>
        </w:tc>
      </w:tr>
      <w:tr w:rsidR="00EC2B56" w:rsidRPr="00E253C1" w:rsidTr="00DD0A31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sběr, lov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Homo </w:t>
            </w:r>
            <w:proofErr w:type="spellStart"/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erectus</w:t>
            </w:r>
            <w:proofErr w:type="spellEnd"/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 mil. - 300 tis. let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člověk vzpřímený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primitivní řeč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oheň</w:t>
            </w:r>
          </w:p>
        </w:tc>
      </w:tr>
      <w:tr w:rsidR="00EC2B56" w:rsidRPr="00E253C1" w:rsidTr="00DD0A31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rozvoj mozku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Homo sapiens 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300 - 40 tis. let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neanderthalensis</w:t>
            </w:r>
            <w:proofErr w:type="spellEnd"/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jeskyně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složitá kultura</w:t>
            </w:r>
          </w:p>
        </w:tc>
      </w:tr>
      <w:tr w:rsidR="00EC2B56" w:rsidRPr="00E253C1" w:rsidTr="00DD0A31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slepá vývojová větev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Kromaňonec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40 - 10 tis. let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obydlí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kočovník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zbraně, ozdoby, nádoby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různé materiály (kov)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artikulovaná řeč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zemědělec</w:t>
            </w:r>
          </w:p>
        </w:tc>
      </w:tr>
      <w:tr w:rsidR="00EC2B56" w:rsidRPr="00E253C1" w:rsidTr="00DD0A31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pohřby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Homo sapiens 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 tis. let - nyní</w:t>
            </w:r>
          </w:p>
        </w:tc>
      </w:tr>
      <w:tr w:rsidR="00EC2B56" w:rsidRPr="00E253C1" w:rsidTr="00DD0A31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sapiens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EC2B56" w:rsidRPr="00E253C1" w:rsidTr="00DD0A31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člověk dnešní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2B56" w:rsidRPr="00E253C1" w:rsidRDefault="00EC2B56" w:rsidP="00DD0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</w:tbl>
    <w:p w:rsidR="00EC2B56" w:rsidRDefault="00EC2B56" w:rsidP="00EC2B56">
      <w:pPr>
        <w:spacing w:after="0" w:line="240" w:lineRule="auto"/>
        <w:rPr>
          <w:sz w:val="24"/>
        </w:rPr>
      </w:pPr>
      <w:bookmarkStart w:id="0" w:name="_GoBack"/>
      <w:bookmarkEnd w:id="0"/>
    </w:p>
    <w:p w:rsidR="00EC2B56" w:rsidRDefault="00EC2B56" w:rsidP="00EC2B56">
      <w:pPr>
        <w:spacing w:after="0" w:line="240" w:lineRule="auto"/>
        <w:rPr>
          <w:sz w:val="24"/>
        </w:rPr>
      </w:pPr>
    </w:p>
    <w:p w:rsidR="00EC2B56" w:rsidRPr="0058353A" w:rsidRDefault="00EC2B56" w:rsidP="00EC2B56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56544" behindDoc="1" locked="0" layoutInCell="1" allowOverlap="1" wp14:anchorId="35A78729" wp14:editId="76F90143">
            <wp:simplePos x="0" y="0"/>
            <wp:positionH relativeFrom="column">
              <wp:posOffset>-69069</wp:posOffset>
            </wp:positionH>
            <wp:positionV relativeFrom="paragraph">
              <wp:posOffset>242291</wp:posOffset>
            </wp:positionV>
            <wp:extent cx="4323600" cy="1440000"/>
            <wp:effectExtent l="0" t="0" r="1270" b="8255"/>
            <wp:wrapTight wrapText="bothSides">
              <wp:wrapPolygon edited="0">
                <wp:start x="0" y="0"/>
                <wp:lineTo x="0" y="21438"/>
                <wp:lineTo x="21511" y="21438"/>
                <wp:lineTo x="21511" y="0"/>
                <wp:lineTo x="0" y="0"/>
              </wp:wrapPolygon>
            </wp:wrapTight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lověk se liší.wm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EC2B56" w:rsidRDefault="00EC2B56" w:rsidP="00EC2B56">
      <w:pPr>
        <w:rPr>
          <w:sz w:val="24"/>
        </w:rPr>
      </w:pPr>
    </w:p>
    <w:p w:rsidR="00CD29C8" w:rsidRPr="008C2D7D" w:rsidRDefault="00CD29C8" w:rsidP="008C2D7D">
      <w:pPr>
        <w:spacing w:after="0" w:line="240" w:lineRule="auto"/>
        <w:rPr>
          <w:sz w:val="24"/>
        </w:rPr>
      </w:pPr>
    </w:p>
    <w:sectPr w:rsidR="00CD29C8" w:rsidRPr="008C2D7D" w:rsidSect="008C2D7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B56"/>
    <w:rsid w:val="008C2D7D"/>
    <w:rsid w:val="00CD29C8"/>
    <w:rsid w:val="00EC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0277C6-60A6-4E57-8554-D765F59F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2B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34" Type="http://schemas.openxmlformats.org/officeDocument/2006/relationships/image" Target="media/image31.png"/><Relationship Id="rId42" Type="http://schemas.openxmlformats.org/officeDocument/2006/relationships/image" Target="media/image39.wmf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pn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wmf"/><Relationship Id="rId45" Type="http://schemas.openxmlformats.org/officeDocument/2006/relationships/theme" Target="theme/theme1.xml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a%20Paroulkov&#225;\Documents\Vlastn&#237;%20&#353;ablony%20Office\moje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moje</Template>
  <TotalTime>8</TotalTime>
  <Pages>13</Pages>
  <Words>155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Paroulková</dc:creator>
  <cp:keywords/>
  <dc:description/>
  <cp:lastModifiedBy>Helena Paroulková</cp:lastModifiedBy>
  <cp:revision>1</cp:revision>
  <dcterms:created xsi:type="dcterms:W3CDTF">2020-12-03T16:15:00Z</dcterms:created>
  <dcterms:modified xsi:type="dcterms:W3CDTF">2020-12-03T16:23:00Z</dcterms:modified>
</cp:coreProperties>
</file>