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E2D" w:rsidRPr="004D5F99" w:rsidRDefault="00234E2D" w:rsidP="00234E2D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4D5F99">
        <w:rPr>
          <w:rFonts w:cstheme="minorHAnsi"/>
          <w:b/>
          <w:sz w:val="44"/>
          <w:szCs w:val="40"/>
          <w:u w:val="single"/>
        </w:rPr>
        <w:t>Strunatci</w:t>
      </w:r>
    </w:p>
    <w:p w:rsidR="00234E2D" w:rsidRPr="00C64A69" w:rsidRDefault="00234E2D" w:rsidP="00234E2D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</w:p>
    <w:tbl>
      <w:tblPr>
        <w:tblW w:w="5967" w:type="dxa"/>
        <w:tblInd w:w="19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7"/>
        <w:gridCol w:w="2355"/>
        <w:gridCol w:w="2355"/>
      </w:tblGrid>
      <w:tr w:rsidR="00234E2D" w:rsidRPr="00234E2D" w:rsidTr="00E22477">
        <w:trPr>
          <w:trHeight w:val="546"/>
        </w:trPr>
        <w:tc>
          <w:tcPr>
            <w:tcW w:w="12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 </w:t>
            </w:r>
          </w:p>
        </w:tc>
        <w:tc>
          <w:tcPr>
            <w:tcW w:w="23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b/>
                <w:color w:val="000000"/>
                <w:sz w:val="28"/>
                <w:szCs w:val="32"/>
                <w:lang w:eastAsia="cs-CZ"/>
              </w:rPr>
              <w:t>bezobratlí</w:t>
            </w:r>
          </w:p>
        </w:tc>
        <w:tc>
          <w:tcPr>
            <w:tcW w:w="23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b/>
                <w:color w:val="000000"/>
                <w:sz w:val="28"/>
                <w:szCs w:val="32"/>
                <w:lang w:eastAsia="cs-CZ"/>
              </w:rPr>
              <w:t>strunatci</w:t>
            </w:r>
          </w:p>
        </w:tc>
      </w:tr>
      <w:tr w:rsidR="00234E2D" w:rsidRPr="00234E2D" w:rsidTr="00E22477">
        <w:trPr>
          <w:trHeight w:val="935"/>
        </w:trPr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nervová soustava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žebříčkovitá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trubicovitá</w:t>
            </w:r>
          </w:p>
        </w:tc>
      </w:tr>
      <w:tr w:rsidR="00234E2D" w:rsidRPr="00234E2D" w:rsidTr="00E22477">
        <w:trPr>
          <w:trHeight w:val="935"/>
        </w:trPr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srdce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 na břišní straně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na hřbetní straně</w:t>
            </w:r>
          </w:p>
        </w:tc>
      </w:tr>
      <w:tr w:rsidR="00234E2D" w:rsidRPr="00234E2D" w:rsidTr="00E22477">
        <w:trPr>
          <w:trHeight w:val="935"/>
        </w:trPr>
        <w:tc>
          <w:tcPr>
            <w:tcW w:w="12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cévní soustava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otevřená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uzavřená</w:t>
            </w:r>
          </w:p>
        </w:tc>
      </w:tr>
      <w:tr w:rsidR="00234E2D" w:rsidRPr="00234E2D" w:rsidTr="00234E2D">
        <w:trPr>
          <w:trHeight w:val="654"/>
        </w:trPr>
        <w:tc>
          <w:tcPr>
            <w:tcW w:w="12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ocas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ne 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34E2D" w:rsidRPr="00234E2D" w:rsidRDefault="00234E2D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</w:pPr>
            <w:r w:rsidRPr="00234E2D">
              <w:rPr>
                <w:rFonts w:eastAsia="Times New Roman" w:cstheme="minorHAnsi"/>
                <w:color w:val="000000"/>
                <w:sz w:val="28"/>
                <w:szCs w:val="32"/>
                <w:lang w:eastAsia="cs-CZ"/>
              </w:rPr>
              <w:t>ano</w:t>
            </w:r>
          </w:p>
        </w:tc>
      </w:tr>
    </w:tbl>
    <w:p w:rsidR="00CD29C8" w:rsidRPr="00234E2D" w:rsidRDefault="00CD29C8" w:rsidP="008C2D7D">
      <w:pPr>
        <w:spacing w:after="0" w:line="240" w:lineRule="auto"/>
        <w:rPr>
          <w:rFonts w:cstheme="minorHAnsi"/>
        </w:rPr>
      </w:pPr>
    </w:p>
    <w:p w:rsidR="00CB1DC8" w:rsidRPr="00CB1DC8" w:rsidRDefault="00CB1DC8" w:rsidP="00234E2D">
      <w:p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</w:rPr>
        <w:t>Patří sem 3 skupiny:</w:t>
      </w:r>
    </w:p>
    <w:p w:rsidR="00234E2D" w:rsidRPr="00234E2D" w:rsidRDefault="00234E2D" w:rsidP="00234E2D">
      <w:pPr>
        <w:spacing w:after="0" w:line="240" w:lineRule="auto"/>
        <w:rPr>
          <w:sz w:val="28"/>
          <w:szCs w:val="28"/>
        </w:rPr>
      </w:pPr>
      <w:r w:rsidRPr="00234E2D">
        <w:rPr>
          <w:b/>
          <w:sz w:val="28"/>
          <w:szCs w:val="28"/>
          <w:u w:val="single"/>
        </w:rPr>
        <w:t>pláštěnci</w:t>
      </w:r>
      <w:r w:rsidRPr="00234E2D">
        <w:rPr>
          <w:sz w:val="28"/>
          <w:szCs w:val="28"/>
        </w:rPr>
        <w:t xml:space="preserve"> - mořští</w:t>
      </w:r>
    </w:p>
    <w:p w:rsidR="00234E2D" w:rsidRPr="00CB1DC8" w:rsidRDefault="00234E2D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plášť</w:t>
      </w:r>
      <w:r w:rsidRPr="00CB1DC8">
        <w:rPr>
          <w:sz w:val="28"/>
          <w:szCs w:val="28"/>
        </w:rPr>
        <w:t xml:space="preserve"> = vrstva rosolu na pokožce</w:t>
      </w:r>
    </w:p>
    <w:p w:rsidR="00234E2D" w:rsidRPr="00CB1DC8" w:rsidRDefault="00234E2D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zástupci</w:t>
      </w:r>
      <w:r w:rsidRPr="00CB1DC8">
        <w:rPr>
          <w:sz w:val="28"/>
          <w:szCs w:val="28"/>
        </w:rPr>
        <w:t>: sumky, salpy</w:t>
      </w:r>
    </w:p>
    <w:p w:rsidR="00234E2D" w:rsidRPr="00234E2D" w:rsidRDefault="00234E2D" w:rsidP="00234E2D">
      <w:pPr>
        <w:spacing w:after="0" w:line="240" w:lineRule="auto"/>
        <w:rPr>
          <w:sz w:val="28"/>
          <w:szCs w:val="28"/>
        </w:rPr>
      </w:pPr>
      <w:r w:rsidRPr="00234E2D">
        <w:rPr>
          <w:b/>
          <w:sz w:val="28"/>
          <w:szCs w:val="28"/>
          <w:u w:val="single"/>
        </w:rPr>
        <w:t>bezlebeční</w:t>
      </w:r>
      <w:r w:rsidRPr="00234E2D">
        <w:rPr>
          <w:sz w:val="28"/>
          <w:szCs w:val="28"/>
        </w:rPr>
        <w:t xml:space="preserve"> - struna hřbetní celý život</w:t>
      </w:r>
    </w:p>
    <w:p w:rsidR="00234E2D" w:rsidRPr="00CB1DC8" w:rsidRDefault="00234E2D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</w:rPr>
        <w:t>písčité mořské dno u pobřeží</w:t>
      </w:r>
    </w:p>
    <w:p w:rsidR="00234E2D" w:rsidRPr="00CB1DC8" w:rsidRDefault="00234E2D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zástupce</w:t>
      </w:r>
      <w:r w:rsidRPr="00CB1DC8">
        <w:rPr>
          <w:sz w:val="28"/>
          <w:szCs w:val="28"/>
        </w:rPr>
        <w:t>: kopinatec plžovitý</w:t>
      </w:r>
    </w:p>
    <w:p w:rsidR="00234E2D" w:rsidRPr="00234E2D" w:rsidRDefault="00234E2D" w:rsidP="00234E2D">
      <w:pPr>
        <w:spacing w:after="0" w:line="240" w:lineRule="auto"/>
        <w:rPr>
          <w:sz w:val="28"/>
          <w:szCs w:val="28"/>
        </w:rPr>
      </w:pPr>
      <w:r w:rsidRPr="00234E2D">
        <w:rPr>
          <w:b/>
          <w:sz w:val="28"/>
          <w:szCs w:val="28"/>
          <w:u w:val="single"/>
        </w:rPr>
        <w:t>obratlovci</w:t>
      </w:r>
      <w:r w:rsidRPr="00234E2D">
        <w:rPr>
          <w:sz w:val="28"/>
          <w:szCs w:val="28"/>
        </w:rPr>
        <w:t xml:space="preserve"> - struna hřbetní jen v zárodečné fázi</w:t>
      </w:r>
      <w:r>
        <w:rPr>
          <w:sz w:val="28"/>
          <w:szCs w:val="28"/>
        </w:rPr>
        <w:t xml:space="preserve"> </w:t>
      </w:r>
      <w:r w:rsidRPr="00234E2D">
        <w:rPr>
          <w:sz w:val="28"/>
          <w:szCs w:val="28"/>
        </w:rPr>
        <w:t>(ne kruhoústí)</w:t>
      </w:r>
    </w:p>
    <w:p w:rsidR="00234E2D" w:rsidRPr="00CB1DC8" w:rsidRDefault="00234E2D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</w:rPr>
        <w:t>vývojově nejdokonalejší</w:t>
      </w:r>
    </w:p>
    <w:p w:rsidR="00234E2D" w:rsidRPr="00CB1DC8" w:rsidRDefault="00234E2D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</w:rPr>
        <w:t>páteř z obratlů</w:t>
      </w:r>
    </w:p>
    <w:p w:rsidR="00234E2D" w:rsidRDefault="00234E2D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</w:rPr>
        <w:t>všechna prostředí</w:t>
      </w:r>
    </w:p>
    <w:p w:rsidR="00CB1DC8" w:rsidRDefault="00CB1DC8" w:rsidP="00CB1DC8">
      <w:pPr>
        <w:spacing w:after="0" w:line="240" w:lineRule="auto"/>
        <w:rPr>
          <w:sz w:val="28"/>
          <w:szCs w:val="28"/>
        </w:rPr>
      </w:pPr>
    </w:p>
    <w:p w:rsidR="00CB1DC8" w:rsidRDefault="00CB1DC8" w:rsidP="00CB1DC8">
      <w:pPr>
        <w:spacing w:after="0" w:line="240" w:lineRule="auto"/>
        <w:rPr>
          <w:sz w:val="28"/>
          <w:szCs w:val="28"/>
        </w:rPr>
      </w:pP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8F84B6" wp14:editId="0AE3092C">
                <wp:simplePos x="0" y="0"/>
                <wp:positionH relativeFrom="column">
                  <wp:posOffset>765810</wp:posOffset>
                </wp:positionH>
                <wp:positionV relativeFrom="paragraph">
                  <wp:posOffset>214630</wp:posOffset>
                </wp:positionV>
                <wp:extent cx="1862455" cy="739140"/>
                <wp:effectExtent l="19050" t="19050" r="23495" b="22860"/>
                <wp:wrapNone/>
                <wp:docPr id="324" name="Přímá spojnic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2455" cy="73914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DDDFB" id="Přímá spojnice 324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3pt,16.9pt" to="206.9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" strokecolor="black [3213]" strokeweight="2.2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E01D4" wp14:editId="7AA928CF">
                <wp:simplePos x="0" y="0"/>
                <wp:positionH relativeFrom="column">
                  <wp:posOffset>1121410</wp:posOffset>
                </wp:positionH>
                <wp:positionV relativeFrom="paragraph">
                  <wp:posOffset>208280</wp:posOffset>
                </wp:positionV>
                <wp:extent cx="1506855" cy="1227455"/>
                <wp:effectExtent l="19050" t="19050" r="36195" b="29845"/>
                <wp:wrapNone/>
                <wp:docPr id="325" name="Přímá spojnic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6855" cy="122745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13BA55" id="Přímá spojnice 325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3pt,16.4pt" to="206.95pt,1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" strokecolor="black [3213]" strokeweight="2.2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35EA31" wp14:editId="17660796">
                <wp:simplePos x="0" y="0"/>
                <wp:positionH relativeFrom="column">
                  <wp:posOffset>2129155</wp:posOffset>
                </wp:positionH>
                <wp:positionV relativeFrom="paragraph">
                  <wp:posOffset>208280</wp:posOffset>
                </wp:positionV>
                <wp:extent cx="490855" cy="1284605"/>
                <wp:effectExtent l="19050" t="19050" r="23495" b="10795"/>
                <wp:wrapNone/>
                <wp:docPr id="326" name="Přímá spojnic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855" cy="12846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1E4F2" id="Přímá spojnice 326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65pt,16.4pt" to="206.3pt,1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" strokecolor="black [3213]" strokeweight="2.2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96BBB9" wp14:editId="08AC7AA2">
                <wp:simplePos x="0" y="0"/>
                <wp:positionH relativeFrom="margin">
                  <wp:posOffset>2645410</wp:posOffset>
                </wp:positionH>
                <wp:positionV relativeFrom="paragraph">
                  <wp:posOffset>208280</wp:posOffset>
                </wp:positionV>
                <wp:extent cx="3479800" cy="778510"/>
                <wp:effectExtent l="19050" t="19050" r="6350" b="21590"/>
                <wp:wrapNone/>
                <wp:docPr id="329" name="Přímá spojnic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79800" cy="7785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D6B934" id="Přímá spojnice 329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8.3pt,16.4pt" to="482.3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" strokecolor="black [3213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9504C" wp14:editId="20BA5D56">
                <wp:simplePos x="0" y="0"/>
                <wp:positionH relativeFrom="column">
                  <wp:posOffset>2628265</wp:posOffset>
                </wp:positionH>
                <wp:positionV relativeFrom="paragraph">
                  <wp:posOffset>208280</wp:posOffset>
                </wp:positionV>
                <wp:extent cx="2878455" cy="1177290"/>
                <wp:effectExtent l="19050" t="19050" r="17145" b="22860"/>
                <wp:wrapNone/>
                <wp:docPr id="330" name="Přímá spojnic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78455" cy="117729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B341A7" id="Přímá spojnice 330" o:spid="_x0000_s1026" style="position:absolute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95pt,16.4pt" to="433.6pt,1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" strokecolor="black [3213]" strokeweight="2.2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9B6B09" wp14:editId="6D65F3FC">
                <wp:simplePos x="0" y="0"/>
                <wp:positionH relativeFrom="column">
                  <wp:posOffset>2620010</wp:posOffset>
                </wp:positionH>
                <wp:positionV relativeFrom="paragraph">
                  <wp:posOffset>217170</wp:posOffset>
                </wp:positionV>
                <wp:extent cx="1941195" cy="1159510"/>
                <wp:effectExtent l="19050" t="19050" r="20955" b="21590"/>
                <wp:wrapNone/>
                <wp:docPr id="328" name="Přímá spojnic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1195" cy="115951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3E67F8" id="Přímá spojnice 328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3pt,17.1pt" to="359.15pt,1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" strokecolor="black [3213]" strokeweight="2.25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E3824C" wp14:editId="2D0A88FC">
                <wp:simplePos x="0" y="0"/>
                <wp:positionH relativeFrom="column">
                  <wp:posOffset>2618105</wp:posOffset>
                </wp:positionH>
                <wp:positionV relativeFrom="paragraph">
                  <wp:posOffset>233680</wp:posOffset>
                </wp:positionV>
                <wp:extent cx="814070" cy="1092835"/>
                <wp:effectExtent l="19050" t="19050" r="24130" b="12065"/>
                <wp:wrapNone/>
                <wp:docPr id="327" name="Přímá spojnic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4070" cy="10928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5A8612" id="Přímá spojnice 327" o:spid="_x0000_s1026" style="position:absolute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15pt,18.4pt" to="270.2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" strokecolor="black [3213]" strokeweight="2.25pt">
                <v:stroke joinstyle="miter"/>
              </v:line>
            </w:pict>
          </mc:Fallback>
        </mc:AlternateContent>
      </w:r>
    </w:p>
    <w:p w:rsidR="00CB1DC8" w:rsidRPr="00CB1DC8" w:rsidRDefault="00CB1DC8" w:rsidP="00CB1DC8">
      <w:pPr>
        <w:spacing w:after="0" w:line="240" w:lineRule="auto"/>
        <w:rPr>
          <w:sz w:val="28"/>
          <w:szCs w:val="28"/>
        </w:rPr>
      </w:pPr>
    </w:p>
    <w:p w:rsidR="00234E2D" w:rsidRPr="00C64A69" w:rsidRDefault="00234E2D" w:rsidP="00234E2D">
      <w:pPr>
        <w:spacing w:after="0" w:line="240" w:lineRule="auto"/>
        <w:rPr>
          <w:rFonts w:cstheme="minorHAnsi"/>
          <w:sz w:val="40"/>
          <w:szCs w:val="40"/>
        </w:rPr>
      </w:pPr>
    </w:p>
    <w:p w:rsidR="00234E2D" w:rsidRDefault="00234E2D" w:rsidP="00234E2D">
      <w:pPr>
        <w:spacing w:after="0" w:line="240" w:lineRule="auto"/>
        <w:rPr>
          <w:rFonts w:cstheme="minorHAnsi"/>
          <w:b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6001532</wp:posOffset>
                </wp:positionH>
                <wp:positionV relativeFrom="paragraph">
                  <wp:posOffset>189018</wp:posOffset>
                </wp:positionV>
                <wp:extent cx="939872" cy="398780"/>
                <wp:effectExtent l="19050" t="0" r="12700" b="1270"/>
                <wp:wrapNone/>
                <wp:docPr id="7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872" cy="398780"/>
                          <a:chOff x="0" y="0"/>
                          <a:chExt cx="939872" cy="398780"/>
                        </a:xfrm>
                      </wpg:grpSpPr>
                      <wps:wsp>
                        <wps:cNvPr id="313" name="Textové pole 313"/>
                        <wps:cNvSpPr txBox="1"/>
                        <wps:spPr>
                          <a:xfrm>
                            <a:off x="135467" y="0"/>
                            <a:ext cx="714375" cy="398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8923AB" w:rsidRDefault="001D44EA" w:rsidP="00234E2D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savci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Ovál 321"/>
                        <wps:cNvSpPr/>
                        <wps:spPr>
                          <a:xfrm>
                            <a:off x="0" y="25400"/>
                            <a:ext cx="939872" cy="35416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7" o:spid="_x0000_s1026" style="position:absolute;margin-left:472.55pt;margin-top:14.9pt;width:74pt;height:31.4pt;z-index:251672576" coordsize="9398,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313" o:spid="_x0000_s1027" type="#_x0000_t202" style="position:absolute;left:1354;width:7144;height:3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ZtcYA&#10;AADcAAAADwAAAGRycy9kb3ducmV2LnhtbESPW2vCQBSE3wX/w3KEvohubKhKdJVSeqNvNV7w7ZA9&#10;JsHs2ZDdJum/7xYEH4eZ+YZZb3tTiZYaV1pWMJtGIIgzq0vOFezTt8kShPPIGivLpOCXHGw3w8Ea&#10;E207/qZ253MRIOwSVFB4XydSuqwgg25qa+LgXWxj0AfZ5FI32AW4qeRjFM2lwZLDQoE1vRSUXXc/&#10;RsF5nJ++XP9+6OKnuH79aNPFUadKPYz65xUIT72/h2/tT60gnsX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9ZtcYAAADcAAAADwAAAAAAAAAAAAAAAACYAgAAZHJz&#10;L2Rvd25yZXYueG1sUEsFBgAAAAAEAAQA9QAAAIsDAAAAAA==&#10;" fillcolor="white [3201]" stroked="f" strokeweight=".5pt">
                  <v:textbox>
                    <w:txbxContent>
                      <w:p w:rsidR="001D44EA" w:rsidRPr="008923AB" w:rsidRDefault="001D44EA" w:rsidP="00234E2D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savci</w:t>
                        </w:r>
                      </w:p>
                    </w:txbxContent>
                  </v:textbox>
                </v:shape>
                <v:oval id="Ovál 321" o:spid="_x0000_s1028" style="position:absolute;top:254;width:9398;height:3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FdMQA&#10;AADcAAAADwAAAGRycy9kb3ducmV2LnhtbESPUWvCMBSF3wf+h3CFvc1UB2N0RhHdxBcHq/0Bd81d&#10;m9nc1CTW7t8vguDj4ZzzHc58OdhW9OSDcaxgOslAEFdOG64VlIePp1cQISJrbB2Tgj8KsFyMHuaY&#10;a3fhL+qLWIsE4ZCjgibGLpcyVA1ZDBPXESfvx3mLMUlfS+3xkuC2lbMse5EWDaeFBjtaN1Qdi7NV&#10;cNyW3std/74vyu/PX3sy/WZvlHocD6s3EJGGeA/f2jut4Hk2he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rBXTEAAAA3AAAAA8AAAAAAAAAAAAAAAAAmAIAAGRycy9k&#10;b3ducmV2LnhtbFBLBQYAAAAABAAEAPUAAACJAwAAAAA=&#10;" filled="f" strokecolor="black [3213]" strokeweight="2.25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188807</wp:posOffset>
                </wp:positionV>
                <wp:extent cx="1300767" cy="495836"/>
                <wp:effectExtent l="19050" t="19050" r="13970" b="1905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767" cy="495836"/>
                          <a:chOff x="0" y="0"/>
                          <a:chExt cx="1300767" cy="495836"/>
                        </a:xfrm>
                      </wpg:grpSpPr>
                      <wps:wsp>
                        <wps:cNvPr id="308" name="Textové pole 308"/>
                        <wps:cNvSpPr txBox="1"/>
                        <wps:spPr>
                          <a:xfrm>
                            <a:off x="67733" y="59267"/>
                            <a:ext cx="1178005" cy="39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8923AB" w:rsidRDefault="001D44EA" w:rsidP="00234E2D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kruhoústí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Ovál 314"/>
                        <wps:cNvSpPr/>
                        <wps:spPr>
                          <a:xfrm>
                            <a:off x="0" y="0"/>
                            <a:ext cx="1300767" cy="49583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1" o:spid="_x0000_s1029" style="position:absolute;margin-left:-18.1pt;margin-top:14.85pt;width:102.4pt;height:39.05pt;z-index:251660288;mso-width-relative:margin;mso-height-relative:margin" coordsize="13007,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">
                <v:shape id="Textové pole 308" o:spid="_x0000_s1030" type="#_x0000_t202" style="position:absolute;left:677;top:592;width:11780;height:3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dGcMA&#10;AADc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jsLacCYcAb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JdGcMAAADcAAAADwAAAAAAAAAAAAAAAACYAgAAZHJzL2Rv&#10;d25yZXYueG1sUEsFBgAAAAAEAAQA9QAAAIgDAAAAAA==&#10;" fillcolor="white [3201]" stroked="f" strokeweight=".5pt">
                  <v:textbox>
                    <w:txbxContent>
                      <w:p w:rsidR="001D44EA" w:rsidRPr="008923AB" w:rsidRDefault="001D44EA" w:rsidP="00234E2D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kruhoústí</w:t>
                        </w:r>
                      </w:p>
                    </w:txbxContent>
                  </v:textbox>
                </v:shape>
                <v:oval id="Ovál 314" o:spid="_x0000_s1031" style="position:absolute;width:13007;height:4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BsUcUA&#10;AADcAAAADwAAAGRycy9kb3ducmV2LnhtbESPzWrDMBCE74W8g9hAb4mctpTiRgklf+SSQh0/wMba&#10;2mqslSspjvv2VSHQ4zAz3zDz5WBb0ZMPxrGC2TQDQVw5bbhWUB63kxcQISJrbB2Tgh8KsFyM7uaY&#10;a3flD+qLWIsE4ZCjgibGLpcyVA1ZDFPXESfv03mLMUlfS+3xmuC2lQ9Z9iwtGk4LDXa0aqg6Fxer&#10;4LwrvZf7fnMoytP7l/02/fpglLofD2+vICIN8T98a++1gsfZE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GxRxQAAANwAAAAPAAAAAAAAAAAAAAAAAJgCAABkcnMv&#10;ZG93bnJldi54bWxQSwUGAAAAAAQABAD1AAAAigMAAAAA&#10;" filled="f" strokecolor="black [3213]" strokeweight="2.25pt">
                  <v:stroke joinstyle="miter"/>
                </v:oval>
              </v:group>
            </w:pict>
          </mc:Fallback>
        </mc:AlternateContent>
      </w:r>
    </w:p>
    <w:p w:rsidR="00234E2D" w:rsidRPr="00C64A69" w:rsidRDefault="00234E2D" w:rsidP="00234E2D">
      <w:pPr>
        <w:spacing w:after="0" w:line="240" w:lineRule="auto"/>
        <w:rPr>
          <w:rFonts w:cstheme="minorHAnsi"/>
          <w:sz w:val="40"/>
          <w:szCs w:val="40"/>
        </w:rPr>
      </w:pPr>
      <w:r>
        <w:rPr>
          <w:rFonts w:cstheme="minorHAnsi"/>
          <w:b/>
          <w:noProof/>
          <w:sz w:val="40"/>
          <w:szCs w:val="40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2636721</wp:posOffset>
                </wp:positionH>
                <wp:positionV relativeFrom="paragraph">
                  <wp:posOffset>298532</wp:posOffset>
                </wp:positionV>
                <wp:extent cx="1545464" cy="495836"/>
                <wp:effectExtent l="19050" t="19050" r="17145" b="1905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5464" cy="495836"/>
                          <a:chOff x="0" y="0"/>
                          <a:chExt cx="1545464" cy="495836"/>
                        </a:xfrm>
                      </wpg:grpSpPr>
                      <wps:wsp>
                        <wps:cNvPr id="310" name="Textové pole 310"/>
                        <wps:cNvSpPr txBox="1"/>
                        <wps:spPr>
                          <a:xfrm>
                            <a:off x="33867" y="42334"/>
                            <a:ext cx="1468191" cy="398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8923AB" w:rsidRDefault="001D44EA" w:rsidP="00234E2D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obojživelníci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Ovál 317"/>
                        <wps:cNvSpPr/>
                        <wps:spPr>
                          <a:xfrm>
                            <a:off x="0" y="0"/>
                            <a:ext cx="1545464" cy="49583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4" o:spid="_x0000_s1032" style="position:absolute;margin-left:207.6pt;margin-top:23.5pt;width:121.7pt;height:39.05pt;z-index:251666432" coordsize="15454,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">
                <v:shape id="Textové pole 310" o:spid="_x0000_s1033" type="#_x0000_t202" style="position:absolute;left:338;top:423;width:14682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wsMA&#10;AADcAAAADwAAAGRycy9kb3ducmV2LnhtbERPTWvCQBC9C/0PyxR6Ed3YYJXUVYpoK95q1NLbkJ0m&#10;odnZkF2T+O/dg+Dx8b4Xq95UoqXGlZYVTMYRCOLM6pJzBcd0O5qDcB5ZY2WZFFzJwWr5NFhgom3H&#10;39QefC5CCLsEFRTe14mULivIoBvbmjhwf7Yx6ANscqkb7EK4qeRrFL1JgyWHhgJrWheU/R8uRsHv&#10;MP/Zu/7z1MXTuN58tensrFOlXp77j3cQnnr/EN/dO60gnoT5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wsMAAADcAAAADwAAAAAAAAAAAAAAAACYAgAAZHJzL2Rv&#10;d25yZXYueG1sUEsFBgAAAAAEAAQA9QAAAIgDAAAAAA==&#10;" fillcolor="white [3201]" stroked="f" strokeweight=".5pt">
                  <v:textbox>
                    <w:txbxContent>
                      <w:p w:rsidR="001D44EA" w:rsidRPr="008923AB" w:rsidRDefault="001D44EA" w:rsidP="00234E2D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obojživelníci</w:t>
                        </w:r>
                      </w:p>
                    </w:txbxContent>
                  </v:textbox>
                </v:shape>
                <v:oval id="Ovál 317" o:spid="_x0000_s1034" style="position:absolute;width:15454;height:49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yJsUA&#10;AADcAAAADwAAAGRycy9kb3ducmV2LnhtbESPzWrDMBCE74W8g9hAb4mcFtriRgklf+SSQh0/wMba&#10;2mqslSspjvv2VSHQ4zAz3zDz5WBb0ZMPxrGC2TQDQVw5bbhWUB63kxcQISJrbB2Tgh8KsFyM7uaY&#10;a3flD+qLWIsE4ZCjgibGLpcyVA1ZDFPXESfv03mLMUlfS+3xmuC2lQ9Z9iQtGk4LDXa0aqg6Fxer&#10;4LwrvZf7fnMoytP7l/02/fpglLofD2+vICIN8T98a++1gsfZM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vImxQAAANwAAAAPAAAAAAAAAAAAAAAAAJgCAABkcnMv&#10;ZG93bnJldi54bWxQSwUGAAAAAAQABAD1AAAAigMAAAAA&#10;" filled="f" strokecolor="black [3213]" strokeweight="2.25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307340</wp:posOffset>
                </wp:positionV>
                <wp:extent cx="811369" cy="398780"/>
                <wp:effectExtent l="19050" t="0" r="27305" b="20320"/>
                <wp:wrapNone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369" cy="398780"/>
                          <a:chOff x="0" y="0"/>
                          <a:chExt cx="811369" cy="398780"/>
                        </a:xfrm>
                      </wpg:grpSpPr>
                      <wps:wsp>
                        <wps:cNvPr id="311" name="Textové pole 311"/>
                        <wps:cNvSpPr txBox="1"/>
                        <wps:spPr>
                          <a:xfrm>
                            <a:off x="84667" y="0"/>
                            <a:ext cx="682580" cy="3987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8923AB" w:rsidRDefault="001D44EA" w:rsidP="00234E2D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plazi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Ovál 319"/>
                        <wps:cNvSpPr/>
                        <wps:spPr>
                          <a:xfrm>
                            <a:off x="0" y="16933"/>
                            <a:ext cx="811369" cy="379462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5" o:spid="_x0000_s1035" style="position:absolute;margin-left:342.8pt;margin-top:24.2pt;width:63.9pt;height:31.4pt;z-index:251668480" coordsize="8113,3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">
                <v:shape id="Textové pole 311" o:spid="_x0000_s1036" type="#_x0000_t202" style="position:absolute;left:846;width:6826;height:3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iWccA&#10;AADcAAAADwAAAGRycy9kb3ducmV2LnhtbESPS2vDMBCE74H+B7GFXkIju6YPnCghhD5CbrHbhNwW&#10;a2ubWitjqbb776NCIMdhZr5hFqvRNKKnztWWFcSzCARxYXXNpYLP/O3+BYTzyBoby6TgjxysljeT&#10;BabaDrynPvOlCBB2KSqovG9TKV1RkUE3sy1x8L5tZ9AH2ZVSdzgEuGnkQxQ9SYM1h4UKW9pUVPxk&#10;v0bBaVoed258/xqSx6R9/ejz54POlbq7HddzEJ5Gfw1f2lutIIlj+D8Tj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hYlnHAAAA3AAAAA8AAAAAAAAAAAAAAAAAmAIAAGRy&#10;cy9kb3ducmV2LnhtbFBLBQYAAAAABAAEAPUAAACMAwAAAAA=&#10;" fillcolor="white [3201]" stroked="f" strokeweight=".5pt">
                  <v:textbox>
                    <w:txbxContent>
                      <w:p w:rsidR="001D44EA" w:rsidRPr="008923AB" w:rsidRDefault="001D44EA" w:rsidP="00234E2D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plazi</w:t>
                        </w:r>
                      </w:p>
                    </w:txbxContent>
                  </v:textbox>
                </v:shape>
                <v:oval id="Ovál 319" o:spid="_x0000_s1037" style="position:absolute;top:169;width:8113;height:37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HDz8UA&#10;AADcAAAADwAAAGRycy9kb3ducmV2LnhtbESPzWrDMBCE74W8g9hAb4mcFkrrRgklf+SSQh0/wMba&#10;2mqslSspjvv2VSHQ4zAz3zDz5WBb0ZMPxrGC2TQDQVw5bbhWUB63k2cQISJrbB2Tgh8KsFyM7uaY&#10;a3flD+qLWIsE4ZCjgibGLpcyVA1ZDFPXESfv03mLMUlfS+3xmuC2lQ9Z9iQtGk4LDXa0aqg6Fxer&#10;4LwrvZf7fnMoytP7l/02/fpglLofD2+vICIN8T98a++1gsfZC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8cPPxQAAANwAAAAPAAAAAAAAAAAAAAAAAJgCAABkcnMv&#10;ZG93bnJldi54bWxQSwUGAAAAAAQABAD1AAAAigMAAAAA&#10;" filled="f" strokecolor="black [3213]" strokeweight="2.25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b/>
          <w:noProof/>
          <w:sz w:val="40"/>
          <w:szCs w:val="40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5351559</wp:posOffset>
                </wp:positionH>
                <wp:positionV relativeFrom="paragraph">
                  <wp:posOffset>277918</wp:posOffset>
                </wp:positionV>
                <wp:extent cx="782510" cy="426672"/>
                <wp:effectExtent l="19050" t="0" r="17780" b="1206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510" cy="426672"/>
                          <a:chOff x="0" y="0"/>
                          <a:chExt cx="782510" cy="426672"/>
                        </a:xfrm>
                      </wpg:grpSpPr>
                      <wps:wsp>
                        <wps:cNvPr id="312" name="Textové pole 312"/>
                        <wps:cNvSpPr txBox="1"/>
                        <wps:spPr>
                          <a:xfrm>
                            <a:off x="67733" y="0"/>
                            <a:ext cx="714777" cy="39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8923AB" w:rsidRDefault="001D44EA" w:rsidP="00234E2D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ptáci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Ovál 320"/>
                        <wps:cNvSpPr/>
                        <wps:spPr>
                          <a:xfrm>
                            <a:off x="0" y="33866"/>
                            <a:ext cx="779172" cy="39280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" o:spid="_x0000_s1038" style="position:absolute;margin-left:421.4pt;margin-top:21.9pt;width:61.6pt;height:33.6pt;z-index:251670528" coordsize="7825,4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">
                <v:shape id="Textové pole 312" o:spid="_x0000_s1039" type="#_x0000_t202" style="position:absolute;left:677;width:7148;height:3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8LscA&#10;AADcAAAADwAAAGRycy9kb3ducmV2LnhtbESPT2vCQBTE7wW/w/IEL6VuNNhK6iqlVC3eavyDt0f2&#10;NQnNvg3ZNYnfvisUehxm5jfMYtWbSrTUuNKygsk4AkGcWV1yruCQrp/mIJxH1lhZJgU3crBaDh4W&#10;mGjb8Re1e5+LAGGXoILC+zqR0mUFGXRjWxMH79s2Bn2QTS51g12Am0pOo+hZGiw5LBRY03tB2c/+&#10;ahRcHvPzzvWbYxfP4vpj26YvJ50qNRr2b68gPPX+P/zX/tQK4skU7mfCEZ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z/C7HAAAA3AAAAA8AAAAAAAAAAAAAAAAAmAIAAGRy&#10;cy9kb3ducmV2LnhtbFBLBQYAAAAABAAEAPUAAACMAwAAAAA=&#10;" fillcolor="white [3201]" stroked="f" strokeweight=".5pt">
                  <v:textbox>
                    <w:txbxContent>
                      <w:p w:rsidR="001D44EA" w:rsidRPr="008923AB" w:rsidRDefault="001D44EA" w:rsidP="00234E2D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ptáci</w:t>
                        </w:r>
                      </w:p>
                    </w:txbxContent>
                  </v:textbox>
                </v:shape>
                <v:oval id="Ovál 320" o:spid="_x0000_s1040" style="position:absolute;top:338;width:7791;height:39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eg78EA&#10;AADcAAAADwAAAGRycy9kb3ducmV2LnhtbERP3WrCMBS+H/gO4Qi7m6kOxuiMIrqJNwrr+gDH5thG&#10;m5OaxNq9vbkY7PLj+58vB9uKnnwwjhVMJxkI4sppw7WC8ufr5R1EiMgaW8ek4JcCLBejpznm2t35&#10;m/oi1iKFcMhRQRNjl0sZqoYshonriBN3ct5iTNDXUnu8p3DbylmWvUmLhlNDgx2tG6ouxc0quGxL&#10;7+Wu/9wX5fFwtlfTb/ZGqefxsPoAEWmI/+I/904reJ2l+elMOgJ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noO/BAAAA3AAAAA8AAAAAAAAAAAAAAAAAmAIAAGRycy9kb3du&#10;cmV2LnhtbFBLBQYAAAAABAAEAPUAAACGAwAAAAA=&#10;" filled="f" strokecolor="black [3213]" strokeweight="2.25pt">
                  <v:stroke joinstyle="miter"/>
                </v:oval>
              </v:group>
            </w:pict>
          </mc:Fallback>
        </mc:AlternateContent>
      </w:r>
    </w:p>
    <w:p w:rsidR="00234E2D" w:rsidRPr="00C64A69" w:rsidRDefault="00234E2D" w:rsidP="00234E2D">
      <w:pPr>
        <w:spacing w:after="0" w:line="240" w:lineRule="auto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93556</wp:posOffset>
                </wp:positionV>
                <wp:extent cx="849585" cy="399245"/>
                <wp:effectExtent l="19050" t="0" r="27305" b="1270"/>
                <wp:wrapNone/>
                <wp:docPr id="3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585" cy="399245"/>
                          <a:chOff x="0" y="0"/>
                          <a:chExt cx="849585" cy="399245"/>
                        </a:xfrm>
                      </wpg:grpSpPr>
                      <wps:wsp>
                        <wps:cNvPr id="309" name="Textové pole 309"/>
                        <wps:cNvSpPr txBox="1"/>
                        <wps:spPr>
                          <a:xfrm>
                            <a:off x="143933" y="0"/>
                            <a:ext cx="669701" cy="39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8923AB" w:rsidRDefault="001D44EA" w:rsidP="00234E2D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ryby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Ovál 316"/>
                        <wps:cNvSpPr/>
                        <wps:spPr>
                          <a:xfrm>
                            <a:off x="0" y="42333"/>
                            <a:ext cx="849585" cy="3278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Skupina 3" o:spid="_x0000_s1041" style="position:absolute;margin-left:129.65pt;margin-top:7.35pt;width:66.9pt;height:31.45pt;z-index:251664384;mso-width-relative:margin;mso-height-relative:margin" coordsize="8495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">
                <v:shape id="Textové pole 309" o:spid="_x0000_s1042" type="#_x0000_t202" style="position:absolute;left:1439;width:6697;height:3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74gscA&#10;AADcAAAADwAAAGRycy9kb3ducmV2LnhtbESPQUvDQBSE70L/w/IEL2I3NbS2abeliFXx1qRaentk&#10;n0lo9m3IbpP4792C4HGYmW+Y1WYwteiodZVlBZNxBII4t7riQsEh2z3MQTiPrLG2TAp+yMFmPbpZ&#10;YaJtz3vqUl+IAGGXoILS+yaR0uUlGXRj2xAH79u2Bn2QbSF1i32Am1o+RtFMGqw4LJTY0HNJ+Tm9&#10;GAWn++L44YbXzz6exs3LW5c9felMqbvbYbsE4Wnw/+G/9rtWEEcLuJ4JR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O+ILHAAAA3AAAAA8AAAAAAAAAAAAAAAAAmAIAAGRy&#10;cy9kb3ducmV2LnhtbFBLBQYAAAAABAAEAPUAAACMAwAAAAA=&#10;" fillcolor="white [3201]" stroked="f" strokeweight=".5pt">
                  <v:textbox>
                    <w:txbxContent>
                      <w:p w:rsidR="001D44EA" w:rsidRPr="008923AB" w:rsidRDefault="001D44EA" w:rsidP="00234E2D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ryby</w:t>
                        </w:r>
                      </w:p>
                    </w:txbxContent>
                  </v:textbox>
                </v:shape>
                <v:oval id="Ovál 316" o:spid="_x0000_s1043" style="position:absolute;top:423;width:8495;height:3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5XvcQA&#10;AADcAAAADwAAAGRycy9kb3ducmV2LnhtbESPUWvCMBSF3wf+h3CFvc3UDWR0RhGdwxcHq/0Bd81d&#10;m9nc1CTW7t8vguDj4ZzzHc58OdhW9OSDcaxgOslAEFdOG64VlIft0yuIEJE1to5JwR8FWC5GD3PM&#10;tbvwF/VFrEWCcMhRQRNjl0sZqoYshonriJP347zFmKSvpfZ4SXDbyucsm0mLhtNCgx2tG6qOxdkq&#10;OH6U3std/74vyu/PX3sy/WZvlHocD6s3EJGGeA/f2jut4GU6g+uZd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uV73EAAAA3AAAAA8AAAAAAAAAAAAAAAAAmAIAAGRycy9k&#10;b3ducmV2LnhtbFBLBQYAAAAABAAEAPUAAACJAwAAAAA=&#10;" filled="f" strokecolor="black [3213]" strokeweight="2.25pt">
                  <v:stroke joinstyle="miter"/>
                </v:oval>
              </v:group>
            </w:pict>
          </mc:Fallback>
        </mc:AlternateContent>
      </w:r>
      <w:r>
        <w:rPr>
          <w:rFonts w:cstheme="minorHAnsi"/>
          <w:noProof/>
          <w:sz w:val="40"/>
          <w:szCs w:val="40"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518695</wp:posOffset>
                </wp:positionH>
                <wp:positionV relativeFrom="paragraph">
                  <wp:posOffset>72179</wp:posOffset>
                </wp:positionV>
                <wp:extent cx="1042733" cy="426494"/>
                <wp:effectExtent l="19050" t="19050" r="24130" b="12065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733" cy="426494"/>
                          <a:chOff x="0" y="0"/>
                          <a:chExt cx="1042733" cy="426494"/>
                        </a:xfrm>
                      </wpg:grpSpPr>
                      <wps:wsp>
                        <wps:cNvPr id="307" name="Textové pole 307"/>
                        <wps:cNvSpPr txBox="1"/>
                        <wps:spPr>
                          <a:xfrm>
                            <a:off x="76200" y="0"/>
                            <a:ext cx="901521" cy="3992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8923AB" w:rsidRDefault="001D44EA" w:rsidP="00234E2D">
                              <w:pPr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paryby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Ovál 315"/>
                        <wps:cNvSpPr/>
                        <wps:spPr>
                          <a:xfrm>
                            <a:off x="0" y="8467"/>
                            <a:ext cx="1042733" cy="418027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" o:spid="_x0000_s1044" style="position:absolute;margin-left:40.85pt;margin-top:5.7pt;width:82.1pt;height:33.6pt;z-index:251662336" coordsize="10427,4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">
                <v:shape id="Textové pole 307" o:spid="_x0000_s1045" type="#_x0000_t202" style="position:absolute;left:762;width:9015;height:3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Ja8YA&#10;AADcAAAADwAAAGRycy9kb3ducmV2LnhtbESPT2vCQBTE70K/w/IKvUjdaLBKdJUi9g/eNGrp7ZF9&#10;JqHZtyG7TdJv3xUEj8PM/IZZrntTiZYaV1pWMB5FIIgzq0vOFRzTt+c5COeRNVaWScEfOVivHgZL&#10;TLTteE/tweciQNglqKDwvk6kdFlBBt3I1sTBu9jGoA+yyaVusAtwU8lJFL1IgyWHhQJr2hSU/Rx+&#10;jYLvYf61c/37qYuncb39aNPZWadKPT32rwsQnnp/D9/an1pBHM3geiYc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3Ja8YAAADcAAAADwAAAAAAAAAAAAAAAACYAgAAZHJz&#10;L2Rvd25yZXYueG1sUEsFBgAAAAAEAAQA9QAAAIsDAAAAAA==&#10;" fillcolor="white [3201]" stroked="f" strokeweight=".5pt">
                  <v:textbox>
                    <w:txbxContent>
                      <w:p w:rsidR="001D44EA" w:rsidRPr="008923AB" w:rsidRDefault="001D44EA" w:rsidP="00234E2D">
                        <w:pPr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paryby</w:t>
                        </w:r>
                      </w:p>
                    </w:txbxContent>
                  </v:textbox>
                </v:shape>
                <v:oval id="Ovál 315" o:spid="_x0000_s1046" style="position:absolute;top:84;width:10427;height:4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zJysUA&#10;AADcAAAADwAAAGRycy9kb3ducmV2LnhtbESPzWrDMBCE74W8g9hAb4mclpbiRgklf+SSQh0/wMba&#10;2mqslSspjvv2VSHQ4zAz3zDz5WBb0ZMPxrGC2TQDQVw5bbhWUB63kxcQISJrbB2Tgh8KsFyM7uaY&#10;a3flD+qLWIsE4ZCjgibGLpcyVA1ZDFPXESfv03mLMUlfS+3xmuC2lQ9Z9iwtGk4LDXa0aqg6Fxer&#10;4LwrvZf7fnMoytP7l/02/fpglLofD2+vICIN8T98a++1gsfZE/ydS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MnKxQAAANwAAAAPAAAAAAAAAAAAAAAAAJgCAABkcnMv&#10;ZG93bnJldi54bWxQSwUGAAAAAAQABAD1AAAAigMAAAAA&#10;" filled="f" strokecolor="black [3213]" strokeweight="2.25pt">
                  <v:stroke joinstyle="miter"/>
                </v:oval>
              </v:group>
            </w:pict>
          </mc:Fallback>
        </mc:AlternateContent>
      </w:r>
    </w:p>
    <w:p w:rsidR="00234E2D" w:rsidRDefault="00234E2D" w:rsidP="00234E2D">
      <w:pPr>
        <w:spacing w:after="0" w:line="240" w:lineRule="auto"/>
        <w:rPr>
          <w:rFonts w:cstheme="minorHAnsi"/>
          <w:sz w:val="40"/>
          <w:szCs w:val="40"/>
        </w:rPr>
      </w:pPr>
    </w:p>
    <w:p w:rsidR="00234E2D" w:rsidRDefault="00234E2D" w:rsidP="00234E2D">
      <w:pPr>
        <w:spacing w:after="0" w:line="240" w:lineRule="auto"/>
        <w:rPr>
          <w:rFonts w:cstheme="minorHAnsi"/>
          <w:sz w:val="40"/>
          <w:szCs w:val="40"/>
        </w:rPr>
      </w:pPr>
    </w:p>
    <w:p w:rsidR="00234E2D" w:rsidRDefault="00234E2D" w:rsidP="00234E2D">
      <w:pPr>
        <w:spacing w:after="0" w:line="240" w:lineRule="auto"/>
        <w:rPr>
          <w:rFonts w:cstheme="minorHAnsi"/>
          <w:sz w:val="40"/>
          <w:szCs w:val="40"/>
        </w:rPr>
      </w:pPr>
    </w:p>
    <w:p w:rsidR="00234E2D" w:rsidRDefault="00234E2D" w:rsidP="00234E2D">
      <w:pPr>
        <w:spacing w:after="0" w:line="240" w:lineRule="auto"/>
        <w:rPr>
          <w:rFonts w:cstheme="minorHAnsi"/>
          <w:sz w:val="40"/>
          <w:szCs w:val="40"/>
        </w:rPr>
      </w:pPr>
    </w:p>
    <w:p w:rsidR="00234E2D" w:rsidRDefault="00234E2D" w:rsidP="00234E2D">
      <w:pPr>
        <w:spacing w:after="0" w:line="240" w:lineRule="auto"/>
        <w:rPr>
          <w:rFonts w:cstheme="minorHAnsi"/>
          <w:sz w:val="40"/>
          <w:szCs w:val="40"/>
        </w:rPr>
      </w:pPr>
    </w:p>
    <w:p w:rsidR="00CB1DC8" w:rsidRDefault="00CB1DC8" w:rsidP="00234E2D">
      <w:pPr>
        <w:spacing w:after="0" w:line="240" w:lineRule="auto"/>
        <w:rPr>
          <w:rFonts w:cstheme="minorHAnsi"/>
          <w:sz w:val="40"/>
          <w:szCs w:val="40"/>
        </w:rPr>
      </w:pPr>
    </w:p>
    <w:p w:rsidR="00CB1DC8" w:rsidRDefault="00CB1DC8" w:rsidP="00234E2D">
      <w:pPr>
        <w:spacing w:after="0" w:line="240" w:lineRule="auto"/>
        <w:rPr>
          <w:rFonts w:cstheme="minorHAnsi"/>
          <w:sz w:val="40"/>
          <w:szCs w:val="40"/>
        </w:rPr>
      </w:pPr>
    </w:p>
    <w:p w:rsidR="00234E2D" w:rsidRPr="00CB1DC8" w:rsidRDefault="00CB1DC8" w:rsidP="00CB1DC8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CB1DC8">
        <w:rPr>
          <w:b/>
          <w:sz w:val="44"/>
          <w:szCs w:val="44"/>
          <w:u w:val="single"/>
        </w:rPr>
        <w:lastRenderedPageBreak/>
        <w:t>1. Kruhoústí</w:t>
      </w:r>
    </w:p>
    <w:p w:rsidR="00CB1DC8" w:rsidRPr="00CB1DC8" w:rsidRDefault="00CB1DC8" w:rsidP="00CB1DC8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ústa</w:t>
      </w:r>
      <w:r w:rsidRPr="00CB1DC8">
        <w:rPr>
          <w:sz w:val="28"/>
          <w:szCs w:val="28"/>
        </w:rPr>
        <w:t xml:space="preserve"> - kruhovitá přísavka s ostrými zuby</w:t>
      </w:r>
    </w:p>
    <w:p w:rsidR="00CB1DC8" w:rsidRPr="00CB1DC8" w:rsidRDefault="00CB1DC8" w:rsidP="00CB1DC8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struna hřbetní</w:t>
      </w:r>
      <w:r w:rsidRPr="00CB1DC8">
        <w:rPr>
          <w:sz w:val="28"/>
          <w:szCs w:val="28"/>
        </w:rPr>
        <w:t xml:space="preserve"> - po celý život</w:t>
      </w:r>
    </w:p>
    <w:p w:rsidR="00CB1DC8" w:rsidRPr="00CB1DC8" w:rsidRDefault="00CB1DC8" w:rsidP="00CB1DC8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</w:rPr>
        <w:t>Žijí ve vodě.</w:t>
      </w:r>
    </w:p>
    <w:p w:rsidR="00CB1DC8" w:rsidRPr="00CB1DC8" w:rsidRDefault="00CB1DC8" w:rsidP="00CB1DC8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dýchání</w:t>
      </w:r>
      <w:r w:rsidRPr="00CB1DC8">
        <w:rPr>
          <w:sz w:val="28"/>
          <w:szCs w:val="28"/>
        </w:rPr>
        <w:t xml:space="preserve"> - žábry. Mají 7 párů žaberních oblouků.</w:t>
      </w:r>
    </w:p>
    <w:p w:rsidR="00CB1DC8" w:rsidRPr="00CB1DC8" w:rsidRDefault="00CB1DC8" w:rsidP="00CB1DC8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vývoj</w:t>
      </w:r>
      <w:r w:rsidRPr="00CB1DC8">
        <w:rPr>
          <w:sz w:val="28"/>
          <w:szCs w:val="28"/>
        </w:rPr>
        <w:t xml:space="preserve"> - nepřímý. Larva = </w:t>
      </w:r>
      <w:proofErr w:type="spellStart"/>
      <w:r w:rsidRPr="00CB1DC8">
        <w:rPr>
          <w:b/>
          <w:sz w:val="28"/>
          <w:szCs w:val="28"/>
        </w:rPr>
        <w:t>minoha</w:t>
      </w:r>
      <w:proofErr w:type="spellEnd"/>
    </w:p>
    <w:p w:rsidR="00CB1DC8" w:rsidRPr="00CB1DC8" w:rsidRDefault="00CB1DC8" w:rsidP="00CB1DC8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potrava</w:t>
      </w:r>
      <w:r w:rsidRPr="00CB1DC8">
        <w:rPr>
          <w:sz w:val="28"/>
          <w:szCs w:val="28"/>
        </w:rPr>
        <w:t xml:space="preserve"> - většina druhů parazituje na rybách</w:t>
      </w:r>
    </w:p>
    <w:p w:rsidR="00CB1DC8" w:rsidRDefault="00CB1DC8" w:rsidP="00CB1DC8">
      <w:pPr>
        <w:pStyle w:val="Odstavecseseznamem"/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CB1DC8">
        <w:rPr>
          <w:sz w:val="28"/>
          <w:szCs w:val="28"/>
          <w:u w:val="single"/>
        </w:rPr>
        <w:t>zástupci</w:t>
      </w:r>
      <w:r w:rsidRPr="00CB1DC8">
        <w:rPr>
          <w:sz w:val="28"/>
          <w:szCs w:val="28"/>
        </w:rPr>
        <w:t>: mihule potoční, mihule říční, mihule mořská</w:t>
      </w: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Pr="002D5A57" w:rsidRDefault="002D5A57" w:rsidP="002D5A57">
      <w:pPr>
        <w:spacing w:after="0" w:line="240" w:lineRule="auto"/>
        <w:jc w:val="center"/>
        <w:rPr>
          <w:b/>
          <w:sz w:val="44"/>
          <w:szCs w:val="40"/>
          <w:u w:val="single"/>
        </w:rPr>
      </w:pPr>
      <w:r w:rsidRPr="002D5A57">
        <w:rPr>
          <w:b/>
          <w:sz w:val="44"/>
          <w:szCs w:val="40"/>
          <w:u w:val="single"/>
        </w:rPr>
        <w:t>2. Paryby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</w:rPr>
        <w:t xml:space="preserve">2 skupiny </w:t>
      </w:r>
      <w:r w:rsidRPr="002D5A57">
        <w:rPr>
          <w:rFonts w:cstheme="minorHAnsi"/>
          <w:sz w:val="28"/>
          <w:szCs w:val="28"/>
        </w:rPr>
        <w:tab/>
        <w:t xml:space="preserve">– </w:t>
      </w:r>
      <w:r w:rsidRPr="002D5A57">
        <w:rPr>
          <w:rFonts w:cstheme="minorHAnsi"/>
          <w:b/>
          <w:sz w:val="28"/>
          <w:szCs w:val="28"/>
        </w:rPr>
        <w:t>rejnoci</w:t>
      </w:r>
      <w:r w:rsidRPr="002D5A57">
        <w:rPr>
          <w:rFonts w:cstheme="minorHAnsi"/>
          <w:sz w:val="28"/>
          <w:szCs w:val="28"/>
        </w:rPr>
        <w:t xml:space="preserve"> – tělo zploštělé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</w:rPr>
        <w:tab/>
      </w:r>
      <w:r w:rsidRPr="002D5A57">
        <w:rPr>
          <w:rFonts w:cstheme="minorHAnsi"/>
          <w:sz w:val="28"/>
          <w:szCs w:val="28"/>
        </w:rPr>
        <w:tab/>
        <w:t xml:space="preserve">- </w:t>
      </w:r>
      <w:r w:rsidRPr="002D5A57">
        <w:rPr>
          <w:rFonts w:cstheme="minorHAnsi"/>
          <w:b/>
          <w:sz w:val="28"/>
          <w:szCs w:val="28"/>
        </w:rPr>
        <w:t>žraloci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  <w:u w:val="single"/>
        </w:rPr>
        <w:t>tělo</w:t>
      </w:r>
      <w:r w:rsidRPr="002D5A57">
        <w:rPr>
          <w:rFonts w:cstheme="minorHAnsi"/>
          <w:sz w:val="28"/>
          <w:szCs w:val="28"/>
        </w:rPr>
        <w:t xml:space="preserve"> </w:t>
      </w:r>
      <w:r w:rsidRPr="002D5A57">
        <w:rPr>
          <w:rFonts w:cstheme="minorHAnsi"/>
          <w:sz w:val="28"/>
          <w:szCs w:val="28"/>
        </w:rPr>
        <w:tab/>
        <w:t>- chrupavčitá kostra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2D5A57">
        <w:rPr>
          <w:rFonts w:cstheme="minorHAnsi"/>
          <w:sz w:val="28"/>
          <w:szCs w:val="28"/>
        </w:rPr>
        <w:t>- dýchání - žábry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</w:rPr>
        <w:tab/>
        <w:t>- nesouměrná ocasní ploutev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</w:rPr>
        <w:tab/>
        <w:t>- několik řad zubů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  <w:u w:val="single"/>
        </w:rPr>
        <w:t>potrava</w:t>
      </w:r>
      <w:r w:rsidRPr="002D5A57">
        <w:rPr>
          <w:rFonts w:cstheme="minorHAnsi"/>
          <w:sz w:val="28"/>
          <w:szCs w:val="28"/>
        </w:rPr>
        <w:t xml:space="preserve"> - většinou draví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</w:rPr>
        <w:tab/>
        <w:t xml:space="preserve">- velcí - </w:t>
      </w:r>
      <w:proofErr w:type="spellStart"/>
      <w:r w:rsidRPr="002D5A57">
        <w:rPr>
          <w:rFonts w:cstheme="minorHAnsi"/>
          <w:sz w:val="28"/>
          <w:szCs w:val="28"/>
        </w:rPr>
        <w:t>planktonožraví</w:t>
      </w:r>
      <w:proofErr w:type="spellEnd"/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  <w:u w:val="single"/>
        </w:rPr>
        <w:t>výskyt</w:t>
      </w:r>
      <w:r w:rsidRPr="002D5A57">
        <w:rPr>
          <w:rFonts w:cstheme="minorHAnsi"/>
          <w:sz w:val="28"/>
          <w:szCs w:val="28"/>
        </w:rPr>
        <w:t xml:space="preserve"> - mořští, někteří sladkovodní</w:t>
      </w:r>
    </w:p>
    <w:p w:rsidR="002D5A57" w:rsidRPr="002D5A57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  <w:r w:rsidRPr="002D5A57">
        <w:rPr>
          <w:rFonts w:cstheme="minorHAnsi"/>
          <w:sz w:val="28"/>
          <w:szCs w:val="28"/>
          <w:u w:val="single"/>
        </w:rPr>
        <w:t>zástupci</w:t>
      </w:r>
      <w:r w:rsidRPr="002D5A57">
        <w:rPr>
          <w:rFonts w:cstheme="minorHAnsi"/>
          <w:sz w:val="28"/>
          <w:szCs w:val="28"/>
        </w:rPr>
        <w:t xml:space="preserve"> - žralok bílý, žralok tygří, žralok obrovský, trnucha</w:t>
      </w: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Pr="002D5A57" w:rsidRDefault="002D5A57" w:rsidP="002D5A57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2D5A57">
        <w:rPr>
          <w:b/>
          <w:sz w:val="44"/>
          <w:szCs w:val="44"/>
          <w:u w:val="single"/>
        </w:rPr>
        <w:lastRenderedPageBreak/>
        <w:t>3. Ryby</w:t>
      </w:r>
    </w:p>
    <w:p w:rsidR="002D5A57" w:rsidRDefault="003F17FC" w:rsidP="002D5A57">
      <w:pPr>
        <w:spacing w:after="0" w:line="240" w:lineRule="auto"/>
        <w:rPr>
          <w:sz w:val="28"/>
          <w:szCs w:val="28"/>
        </w:rPr>
      </w:pPr>
      <w:r w:rsidRPr="002D5A5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1324610</wp:posOffset>
            </wp:positionH>
            <wp:positionV relativeFrom="paragraph">
              <wp:posOffset>170180</wp:posOffset>
            </wp:positionV>
            <wp:extent cx="3572510" cy="1965960"/>
            <wp:effectExtent l="0" t="0" r="8890" b="0"/>
            <wp:wrapTight wrapText="bothSides">
              <wp:wrapPolygon edited="0">
                <wp:start x="0" y="0"/>
                <wp:lineTo x="0" y="21349"/>
                <wp:lineTo x="21539" y="21349"/>
                <wp:lineTo x="21539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1" t="7754"/>
                    <a:stretch/>
                  </pic:blipFill>
                  <pic:spPr bwMode="auto">
                    <a:xfrm>
                      <a:off x="0" y="0"/>
                      <a:ext cx="3572510" cy="196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E2247" w:rsidP="002E2247">
      <w:pPr>
        <w:spacing w:after="0" w:line="240" w:lineRule="auto"/>
        <w:rPr>
          <w:sz w:val="28"/>
          <w:szCs w:val="28"/>
        </w:rPr>
      </w:pPr>
      <w:r w:rsidRPr="002E2247">
        <w:rPr>
          <w:sz w:val="28"/>
          <w:szCs w:val="28"/>
          <w:u w:val="single"/>
        </w:rPr>
        <w:t>dýchání</w:t>
      </w:r>
      <w:r>
        <w:rPr>
          <w:sz w:val="28"/>
          <w:szCs w:val="28"/>
        </w:rPr>
        <w:t xml:space="preserve"> - </w:t>
      </w:r>
      <w:r w:rsidRPr="002E2247">
        <w:rPr>
          <w:sz w:val="28"/>
          <w:szCs w:val="28"/>
        </w:rPr>
        <w:t xml:space="preserve">žábry kryté kostěnými </w:t>
      </w:r>
      <w:r w:rsidRPr="002E2247">
        <w:rPr>
          <w:b/>
          <w:sz w:val="28"/>
          <w:szCs w:val="28"/>
        </w:rPr>
        <w:t>skřelemi</w:t>
      </w:r>
      <w:r w:rsidRPr="002E2247">
        <w:rPr>
          <w:sz w:val="28"/>
          <w:szCs w:val="28"/>
        </w:rPr>
        <w:t xml:space="preserve"> -&gt; přihánějí k žábrám vodu -&gt; ryba nemusí pořád plavat</w:t>
      </w:r>
    </w:p>
    <w:p w:rsidR="002E2247" w:rsidRDefault="002E2247" w:rsidP="002E2247">
      <w:pPr>
        <w:spacing w:after="0" w:line="240" w:lineRule="auto"/>
        <w:rPr>
          <w:sz w:val="28"/>
          <w:szCs w:val="28"/>
        </w:rPr>
      </w:pPr>
      <w:r w:rsidRPr="002E2247">
        <w:rPr>
          <w:sz w:val="28"/>
          <w:szCs w:val="28"/>
          <w:u w:val="single"/>
        </w:rPr>
        <w:t>postranní čára</w:t>
      </w:r>
      <w:r>
        <w:rPr>
          <w:sz w:val="28"/>
          <w:szCs w:val="28"/>
        </w:rPr>
        <w:t xml:space="preserve"> - </w:t>
      </w:r>
      <w:r w:rsidRPr="002E2247">
        <w:rPr>
          <w:sz w:val="28"/>
          <w:szCs w:val="28"/>
        </w:rPr>
        <w:t>smyslový orgán - vnímá proudění vody</w:t>
      </w:r>
    </w:p>
    <w:p w:rsidR="002E2247" w:rsidRPr="002E2247" w:rsidRDefault="002E2247" w:rsidP="002E2247">
      <w:pPr>
        <w:spacing w:after="0" w:line="240" w:lineRule="auto"/>
        <w:rPr>
          <w:sz w:val="28"/>
          <w:szCs w:val="28"/>
        </w:rPr>
      </w:pPr>
      <w:r w:rsidRPr="002E2247">
        <w:rPr>
          <w:sz w:val="28"/>
          <w:szCs w:val="28"/>
          <w:u w:val="single"/>
        </w:rPr>
        <w:t>rozmnožování</w:t>
      </w:r>
      <w:r>
        <w:rPr>
          <w:sz w:val="28"/>
          <w:szCs w:val="28"/>
        </w:rPr>
        <w:t xml:space="preserve"> </w:t>
      </w:r>
      <w:r w:rsidRPr="002E2247">
        <w:rPr>
          <w:sz w:val="28"/>
          <w:szCs w:val="28"/>
        </w:rPr>
        <w:t xml:space="preserve">- samci - spermie = </w:t>
      </w:r>
      <w:r w:rsidRPr="002E2247">
        <w:rPr>
          <w:b/>
          <w:sz w:val="28"/>
          <w:szCs w:val="28"/>
        </w:rPr>
        <w:t>mlíčí</w:t>
      </w:r>
    </w:p>
    <w:p w:rsidR="002E2247" w:rsidRPr="002E2247" w:rsidRDefault="002E2247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E2247">
        <w:rPr>
          <w:sz w:val="28"/>
          <w:szCs w:val="28"/>
        </w:rPr>
        <w:t xml:space="preserve">samice - vajíčka = </w:t>
      </w:r>
      <w:r w:rsidRPr="002E2247">
        <w:rPr>
          <w:b/>
          <w:sz w:val="28"/>
          <w:szCs w:val="28"/>
        </w:rPr>
        <w:t>jikry</w:t>
      </w:r>
    </w:p>
    <w:p w:rsidR="002E2247" w:rsidRPr="002E2247" w:rsidRDefault="002E2247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E2247">
        <w:rPr>
          <w:sz w:val="28"/>
          <w:szCs w:val="28"/>
        </w:rPr>
        <w:t>mimotělní oplodnění - ve vodě</w:t>
      </w:r>
    </w:p>
    <w:p w:rsidR="002E2247" w:rsidRPr="002E2247" w:rsidRDefault="002E2247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E2247">
        <w:rPr>
          <w:sz w:val="28"/>
          <w:szCs w:val="28"/>
        </w:rPr>
        <w:t xml:space="preserve">zárodek = </w:t>
      </w:r>
      <w:r w:rsidRPr="002E2247">
        <w:rPr>
          <w:b/>
          <w:sz w:val="28"/>
          <w:szCs w:val="28"/>
        </w:rPr>
        <w:t>plůdek</w:t>
      </w:r>
    </w:p>
    <w:p w:rsidR="002E2247" w:rsidRPr="002E2247" w:rsidRDefault="002E2247" w:rsidP="002E2247">
      <w:pPr>
        <w:spacing w:after="0" w:line="240" w:lineRule="auto"/>
        <w:rPr>
          <w:sz w:val="28"/>
          <w:szCs w:val="28"/>
        </w:rPr>
      </w:pPr>
      <w:r w:rsidRPr="002E2247">
        <w:rPr>
          <w:sz w:val="28"/>
          <w:szCs w:val="28"/>
          <w:u w:val="single"/>
        </w:rPr>
        <w:t>plynový měchýř</w:t>
      </w:r>
      <w:r>
        <w:rPr>
          <w:sz w:val="28"/>
          <w:szCs w:val="28"/>
        </w:rPr>
        <w:t xml:space="preserve"> - </w:t>
      </w:r>
      <w:r w:rsidRPr="002E2247">
        <w:rPr>
          <w:sz w:val="28"/>
          <w:szCs w:val="28"/>
        </w:rPr>
        <w:t>pomáhá udržet stabilitu a měnit polohu těla</w:t>
      </w:r>
    </w:p>
    <w:p w:rsidR="002E2247" w:rsidRDefault="002E2247" w:rsidP="00CB5788">
      <w:pPr>
        <w:pStyle w:val="Odstavecseseznamem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2E2247">
        <w:rPr>
          <w:sz w:val="28"/>
          <w:szCs w:val="28"/>
        </w:rPr>
        <w:t>má dvě části, mezi kterými mění objem plynů</w:t>
      </w:r>
    </w:p>
    <w:p w:rsidR="002E2247" w:rsidRDefault="002E2247" w:rsidP="002E224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2E2247" w:rsidRPr="002E2247" w:rsidRDefault="002E2247" w:rsidP="002E224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2E2247">
        <w:rPr>
          <w:rFonts w:cstheme="minorHAnsi"/>
          <w:b/>
          <w:sz w:val="28"/>
          <w:szCs w:val="28"/>
          <w:u w:val="single"/>
        </w:rPr>
        <w:t>Jak funguje plynový měchýř?</w:t>
      </w:r>
    </w:p>
    <w:p w:rsidR="002E2247" w:rsidRPr="002E2247" w:rsidRDefault="002E2247" w:rsidP="002E2247">
      <w:pPr>
        <w:spacing w:after="0" w:line="240" w:lineRule="auto"/>
        <w:rPr>
          <w:rFonts w:cstheme="minorHAnsi"/>
          <w:sz w:val="28"/>
          <w:szCs w:val="28"/>
        </w:rPr>
      </w:pPr>
      <w:r w:rsidRPr="002E2247">
        <w:rPr>
          <w:rFonts w:cstheme="minorHAnsi"/>
          <w:sz w:val="28"/>
          <w:szCs w:val="28"/>
        </w:rPr>
        <w:t>Ryba plave dolů.</w:t>
      </w:r>
      <w:r w:rsidRPr="002E2247"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>Ryba plave nahoru.</w:t>
      </w:r>
    </w:p>
    <w:p w:rsidR="002E2247" w:rsidRDefault="002E2247" w:rsidP="002E2247">
      <w:pPr>
        <w:spacing w:after="0" w:line="240" w:lineRule="auto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683840" behindDoc="1" locked="0" layoutInCell="1" allowOverlap="1" wp14:anchorId="74BF4C0A" wp14:editId="69D5129E">
            <wp:simplePos x="0" y="0"/>
            <wp:positionH relativeFrom="margin">
              <wp:posOffset>3990552</wp:posOffset>
            </wp:positionH>
            <wp:positionV relativeFrom="paragraph">
              <wp:posOffset>120015</wp:posOffset>
            </wp:positionV>
            <wp:extent cx="1628775" cy="857885"/>
            <wp:effectExtent l="0" t="0" r="9525" b="0"/>
            <wp:wrapTight wrapText="bothSides">
              <wp:wrapPolygon edited="0">
                <wp:start x="0" y="0"/>
                <wp:lineTo x="0" y="21104"/>
                <wp:lineTo x="21474" y="21104"/>
                <wp:lineTo x="21474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682816" behindDoc="1" locked="0" layoutInCell="1" allowOverlap="1" wp14:anchorId="2E382253" wp14:editId="3A898559">
            <wp:simplePos x="0" y="0"/>
            <wp:positionH relativeFrom="margin">
              <wp:posOffset>-93134</wp:posOffset>
            </wp:positionH>
            <wp:positionV relativeFrom="paragraph">
              <wp:posOffset>117899</wp:posOffset>
            </wp:positionV>
            <wp:extent cx="2089785" cy="972185"/>
            <wp:effectExtent l="0" t="0" r="5715" b="0"/>
            <wp:wrapTight wrapText="bothSides">
              <wp:wrapPolygon edited="0">
                <wp:start x="0" y="0"/>
                <wp:lineTo x="0" y="21163"/>
                <wp:lineTo x="21462" y="21163"/>
                <wp:lineTo x="21462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2247" w:rsidRDefault="002E2247" w:rsidP="002E2247">
      <w:pPr>
        <w:spacing w:after="0" w:line="240" w:lineRule="auto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69BCA1" wp14:editId="03764D26">
                <wp:simplePos x="0" y="0"/>
                <wp:positionH relativeFrom="column">
                  <wp:posOffset>4152477</wp:posOffset>
                </wp:positionH>
                <wp:positionV relativeFrom="paragraph">
                  <wp:posOffset>99483</wp:posOffset>
                </wp:positionV>
                <wp:extent cx="474133" cy="820843"/>
                <wp:effectExtent l="0" t="38100" r="59690" b="17780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133" cy="8208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A2C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6" o:spid="_x0000_s1026" type="#_x0000_t32" style="position:absolute;margin-left:326.95pt;margin-top:7.85pt;width:37.35pt;height:64.6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" strokecolor="black [3213]" strokeweight=".5pt">
                <v:stroke endarrow="block" joinstyle="miter"/>
              </v:shape>
            </w:pict>
          </mc:Fallback>
        </mc:AlternateContent>
      </w:r>
    </w:p>
    <w:p w:rsidR="002E2247" w:rsidRDefault="002E2247" w:rsidP="002E2247">
      <w:pPr>
        <w:spacing w:after="0" w:line="240" w:lineRule="auto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CD6DD7" wp14:editId="0BFBA807">
                <wp:simplePos x="0" y="0"/>
                <wp:positionH relativeFrom="column">
                  <wp:posOffset>1011554</wp:posOffset>
                </wp:positionH>
                <wp:positionV relativeFrom="paragraph">
                  <wp:posOffset>34289</wp:posOffset>
                </wp:positionV>
                <wp:extent cx="45719" cy="575733"/>
                <wp:effectExtent l="38100" t="38100" r="50165" b="15240"/>
                <wp:wrapNone/>
                <wp:docPr id="25" name="Přímá spojnice se šipko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57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11DF5" id="Přímá spojnice se šipkou 25" o:spid="_x0000_s1026" type="#_x0000_t32" style="position:absolute;margin-left:79.65pt;margin-top:2.7pt;width:3.6pt;height:45.3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" strokecolor="black [3213]" strokeweight=".5pt">
                <v:stroke endarrow="block" joinstyle="miter"/>
              </v:shape>
            </w:pict>
          </mc:Fallback>
        </mc:AlternateContent>
      </w:r>
    </w:p>
    <w:p w:rsidR="002E2247" w:rsidRDefault="002E2247" w:rsidP="002E2247">
      <w:pPr>
        <w:spacing w:after="0" w:line="240" w:lineRule="auto"/>
        <w:rPr>
          <w:rFonts w:cstheme="minorHAnsi"/>
          <w:sz w:val="40"/>
          <w:szCs w:val="40"/>
        </w:rPr>
      </w:pPr>
    </w:p>
    <w:p w:rsidR="002E2247" w:rsidRPr="002E2247" w:rsidRDefault="002E2247" w:rsidP="002E2247">
      <w:pPr>
        <w:spacing w:after="0" w:line="240" w:lineRule="auto"/>
        <w:rPr>
          <w:rFonts w:cstheme="minorHAnsi"/>
          <w:sz w:val="28"/>
          <w:szCs w:val="28"/>
        </w:rPr>
      </w:pPr>
      <w:r w:rsidRPr="002E2247">
        <w:rPr>
          <w:rFonts w:cstheme="minorHAnsi"/>
          <w:sz w:val="28"/>
          <w:szCs w:val="28"/>
        </w:rPr>
        <w:t xml:space="preserve">hodně vzduchu v zadní </w:t>
      </w:r>
      <w:r w:rsidRPr="002E2247"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 xml:space="preserve">hodně vzduchu v přední </w:t>
      </w:r>
    </w:p>
    <w:p w:rsidR="002E2247" w:rsidRPr="002E2247" w:rsidRDefault="002E2247" w:rsidP="002E224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části měchýře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2E2247">
        <w:rPr>
          <w:rFonts w:cstheme="minorHAnsi"/>
          <w:sz w:val="28"/>
          <w:szCs w:val="28"/>
        </w:rPr>
        <w:t>části měchýře</w:t>
      </w:r>
    </w:p>
    <w:p w:rsidR="002E2247" w:rsidRPr="002E2247" w:rsidRDefault="002E2247" w:rsidP="002E2247">
      <w:pPr>
        <w:spacing w:after="0" w:line="240" w:lineRule="auto"/>
        <w:rPr>
          <w:sz w:val="28"/>
          <w:szCs w:val="28"/>
        </w:rPr>
      </w:pPr>
    </w:p>
    <w:p w:rsidR="002D5A57" w:rsidRPr="002E224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3F17FC" w:rsidRDefault="003F17FC" w:rsidP="002D5A57">
      <w:pPr>
        <w:spacing w:after="0" w:line="240" w:lineRule="auto"/>
        <w:rPr>
          <w:sz w:val="28"/>
          <w:szCs w:val="28"/>
        </w:rPr>
      </w:pPr>
    </w:p>
    <w:p w:rsidR="003F17FC" w:rsidRDefault="003F17FC" w:rsidP="002D5A57">
      <w:pPr>
        <w:spacing w:after="0" w:line="240" w:lineRule="auto"/>
        <w:rPr>
          <w:sz w:val="28"/>
          <w:szCs w:val="28"/>
        </w:rPr>
      </w:pPr>
    </w:p>
    <w:p w:rsidR="003F17FC" w:rsidRDefault="003F17FC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2D5A57" w:rsidRDefault="002D5A57" w:rsidP="002D5A57">
      <w:pPr>
        <w:spacing w:after="0" w:line="240" w:lineRule="auto"/>
        <w:rPr>
          <w:sz w:val="28"/>
          <w:szCs w:val="28"/>
        </w:rPr>
      </w:pPr>
    </w:p>
    <w:p w:rsidR="008A3798" w:rsidRPr="008A3798" w:rsidRDefault="008A3798" w:rsidP="008A3798">
      <w:pPr>
        <w:spacing w:after="0" w:line="240" w:lineRule="auto"/>
        <w:jc w:val="center"/>
        <w:rPr>
          <w:rFonts w:cstheme="minorHAnsi"/>
          <w:b/>
          <w:sz w:val="40"/>
          <w:szCs w:val="28"/>
          <w:u w:val="single"/>
        </w:rPr>
      </w:pPr>
      <w:proofErr w:type="spellStart"/>
      <w:r w:rsidRPr="008A3798">
        <w:rPr>
          <w:rFonts w:cstheme="minorHAnsi"/>
          <w:b/>
          <w:sz w:val="40"/>
          <w:szCs w:val="28"/>
          <w:u w:val="single"/>
        </w:rPr>
        <w:lastRenderedPageBreak/>
        <w:t>Pásmovitost</w:t>
      </w:r>
      <w:proofErr w:type="spellEnd"/>
      <w:r w:rsidRPr="008A3798">
        <w:rPr>
          <w:rFonts w:cstheme="minorHAnsi"/>
          <w:b/>
          <w:sz w:val="40"/>
          <w:szCs w:val="28"/>
          <w:u w:val="single"/>
        </w:rPr>
        <w:t xml:space="preserve"> řek</w:t>
      </w:r>
    </w:p>
    <w:p w:rsidR="002E2247" w:rsidRPr="008A3798" w:rsidRDefault="002E2247" w:rsidP="002E2247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DA1B3D" wp14:editId="7D53E20D">
                <wp:simplePos x="0" y="0"/>
                <wp:positionH relativeFrom="margin">
                  <wp:align>right</wp:align>
                </wp:positionH>
                <wp:positionV relativeFrom="paragraph">
                  <wp:posOffset>488587</wp:posOffset>
                </wp:positionV>
                <wp:extent cx="1263650" cy="742181"/>
                <wp:effectExtent l="0" t="5715" r="6985" b="6985"/>
                <wp:wrapNone/>
                <wp:docPr id="335" name="Textové po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3650" cy="742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8A3798" w:rsidRDefault="001D44EA" w:rsidP="002E224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sz w:val="28"/>
                                <w:szCs w:val="28"/>
                              </w:rPr>
                              <w:t>pstruhové pásmo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A1B3D" id="Textové pole 335" o:spid="_x0000_s1047" type="#_x0000_t202" style="position:absolute;margin-left:48.3pt;margin-top:38.45pt;width:99.5pt;height:58.45pt;rotation:-90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" fillcolor="white [3201]" stroked="f" strokeweight=".5pt">
                <v:textbox>
                  <w:txbxContent>
                    <w:p w:rsidR="001D44EA" w:rsidRPr="008A3798" w:rsidRDefault="001D44EA" w:rsidP="002E224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A3798">
                        <w:rPr>
                          <w:sz w:val="28"/>
                          <w:szCs w:val="28"/>
                        </w:rPr>
                        <w:t>pstruhové pásmo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BF2572" wp14:editId="7E0C7C46">
                <wp:simplePos x="0" y="0"/>
                <wp:positionH relativeFrom="margin">
                  <wp:posOffset>5712369</wp:posOffset>
                </wp:positionH>
                <wp:positionV relativeFrom="paragraph">
                  <wp:posOffset>1738086</wp:posOffset>
                </wp:positionV>
                <wp:extent cx="759655" cy="0"/>
                <wp:effectExtent l="0" t="19050" r="21590" b="19050"/>
                <wp:wrapNone/>
                <wp:docPr id="322" name="Přímá spojnic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6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8CEAB9" id="Přímá spojnice 322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9.8pt,136.85pt" to="509.6pt,1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" strokecolor="black [3213]" strokeweight="3pt">
                <v:stroke joinstyle="miter"/>
                <w10:wrap anchorx="margin"/>
              </v:line>
            </w:pict>
          </mc:Fallback>
        </mc:AlternateContent>
      </w: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087EEB" wp14:editId="20F9D005">
                <wp:simplePos x="0" y="0"/>
                <wp:positionH relativeFrom="column">
                  <wp:posOffset>6022431</wp:posOffset>
                </wp:positionH>
                <wp:positionV relativeFrom="paragraph">
                  <wp:posOffset>1732733</wp:posOffset>
                </wp:positionV>
                <wp:extent cx="45719" cy="2081774"/>
                <wp:effectExtent l="57150" t="38100" r="69215" b="52070"/>
                <wp:wrapNone/>
                <wp:docPr id="304" name="Přímá spojnice se šipkou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8177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B667" id="Přímá spojnice se šipkou 304" o:spid="_x0000_s1026" type="#_x0000_t32" style="position:absolute;margin-left:474.2pt;margin-top:136.45pt;width:3.6pt;height:16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" strokecolor="black [3213]" strokeweight="3pt">
                <v:stroke startarrow="block" endarrow="block" joinstyle="miter"/>
              </v:shape>
            </w:pict>
          </mc:Fallback>
        </mc:AlternateContent>
      </w: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148C30" wp14:editId="2752F85D">
                <wp:simplePos x="0" y="0"/>
                <wp:positionH relativeFrom="column">
                  <wp:posOffset>6012375</wp:posOffset>
                </wp:positionH>
                <wp:positionV relativeFrom="paragraph">
                  <wp:posOffset>-64233</wp:posOffset>
                </wp:positionV>
                <wp:extent cx="0" cy="1772529"/>
                <wp:effectExtent l="57150" t="38100" r="57150" b="5651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725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E916F" id="Přímá spojnice se šipkou 303" o:spid="_x0000_s1026" type="#_x0000_t32" style="position:absolute;margin-left:473.4pt;margin-top:-5.05pt;width:0;height:139.5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" strokecolor="black [3213]" strokeweight="3pt">
                <v:stroke startarrow="block" endarrow="block" joinstyle="miter"/>
              </v:shape>
            </w:pict>
          </mc:Fallback>
        </mc:AlternateContent>
      </w:r>
      <w:r w:rsidRPr="008A3798">
        <w:rPr>
          <w:rFonts w:cstheme="minorHAnsi"/>
          <w:b/>
          <w:sz w:val="28"/>
          <w:szCs w:val="28"/>
          <w:u w:val="single"/>
        </w:rPr>
        <w:t>horní tok</w:t>
      </w:r>
    </w:p>
    <w:p w:rsidR="008A3798" w:rsidRPr="008A3798" w:rsidRDefault="008A3798" w:rsidP="002E2247">
      <w:pPr>
        <w:spacing w:after="0" w:line="240" w:lineRule="auto"/>
        <w:rPr>
          <w:rFonts w:cstheme="minorHAnsi"/>
          <w:sz w:val="28"/>
          <w:szCs w:val="28"/>
        </w:rPr>
      </w:pP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140656" wp14:editId="1943BD3A">
                <wp:simplePos x="0" y="0"/>
                <wp:positionH relativeFrom="page">
                  <wp:posOffset>6345766</wp:posOffset>
                </wp:positionH>
                <wp:positionV relativeFrom="paragraph">
                  <wp:posOffset>2195618</wp:posOffset>
                </wp:positionV>
                <wp:extent cx="1315932" cy="927947"/>
                <wp:effectExtent l="3492" t="0" r="2223" b="2222"/>
                <wp:wrapNone/>
                <wp:docPr id="336" name="Textové po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15932" cy="927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8A3798" w:rsidRDefault="001D44EA" w:rsidP="002E224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8A3798">
                              <w:rPr>
                                <w:sz w:val="28"/>
                                <w:szCs w:val="28"/>
                              </w:rPr>
                              <w:t>lipanové</w:t>
                            </w:r>
                            <w:r w:rsidRPr="008A3798">
                              <w:rPr>
                                <w:sz w:val="40"/>
                              </w:rPr>
                              <w:t xml:space="preserve"> </w:t>
                            </w:r>
                            <w:r w:rsidRPr="008A3798">
                              <w:rPr>
                                <w:sz w:val="28"/>
                                <w:szCs w:val="28"/>
                              </w:rPr>
                              <w:t>pásmo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40656" id="Textové pole 336" o:spid="_x0000_s1048" type="#_x0000_t202" style="position:absolute;margin-left:499.65pt;margin-top:172.9pt;width:103.6pt;height:73.0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" fillcolor="white [3201]" stroked="f" strokeweight=".5pt">
                <v:textbox>
                  <w:txbxContent>
                    <w:p w:rsidR="001D44EA" w:rsidRPr="008A3798" w:rsidRDefault="001D44EA" w:rsidP="002E2247">
                      <w:pPr>
                        <w:jc w:val="center"/>
                        <w:rPr>
                          <w:sz w:val="40"/>
                        </w:rPr>
                      </w:pPr>
                      <w:r w:rsidRPr="008A3798">
                        <w:rPr>
                          <w:sz w:val="28"/>
                          <w:szCs w:val="28"/>
                        </w:rPr>
                        <w:t>lipanové</w:t>
                      </w:r>
                      <w:r w:rsidRPr="008A3798">
                        <w:rPr>
                          <w:sz w:val="40"/>
                        </w:rPr>
                        <w:t xml:space="preserve"> </w:t>
                      </w:r>
                      <w:r w:rsidRPr="008A3798">
                        <w:rPr>
                          <w:sz w:val="28"/>
                          <w:szCs w:val="28"/>
                        </w:rPr>
                        <w:t>pásmo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AAE10B5" wp14:editId="72C3AEC4">
                <wp:simplePos x="0" y="0"/>
                <wp:positionH relativeFrom="margin">
                  <wp:posOffset>3847889</wp:posOffset>
                </wp:positionH>
                <wp:positionV relativeFrom="paragraph">
                  <wp:posOffset>218440</wp:posOffset>
                </wp:positionV>
                <wp:extent cx="863600" cy="1439333"/>
                <wp:effectExtent l="0" t="0" r="0" b="8890"/>
                <wp:wrapNone/>
                <wp:docPr id="628" name="Textové pol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1439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ryby: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střevle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pstruh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mřenka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lipan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tloušť</w:t>
                            </w:r>
                          </w:p>
                          <w:p w:rsidR="001D44EA" w:rsidRPr="002E2247" w:rsidRDefault="001D44EA" w:rsidP="002E22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E10B5" id="Textové pole 628" o:spid="_x0000_s1049" type="#_x0000_t202" style="position:absolute;margin-left:303pt;margin-top:17.2pt;width:68pt;height:113.3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" fillcolor="white [3201]" stroked="f" strokeweight=".5pt">
                <v:textbox>
                  <w:txbxContent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ryby: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střevle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pstruh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mřenka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lipan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tloušť</w:t>
                      </w:r>
                    </w:p>
                    <w:p w:rsidR="001D44EA" w:rsidRPr="002E2247" w:rsidRDefault="001D44EA" w:rsidP="002E22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3798">
        <w:rPr>
          <w:rFonts w:cstheme="minorHAnsi"/>
          <w:sz w:val="28"/>
          <w:szCs w:val="28"/>
        </w:rPr>
        <w:t>- pramen, peřeje, vodopády</w:t>
      </w:r>
    </w:p>
    <w:tbl>
      <w:tblPr>
        <w:tblW w:w="5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2551"/>
      </w:tblGrid>
      <w:tr w:rsidR="008A3798" w:rsidRPr="008A3798" w:rsidTr="008A3798">
        <w:trPr>
          <w:trHeight w:val="525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teplota vody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nízká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kyslík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velké množství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 xml:space="preserve">živiny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málo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čistota vody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velká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spád, rychlost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velké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na dně materiál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velké kameny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na dně rostliny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málo / žádné</w:t>
            </w:r>
          </w:p>
        </w:tc>
      </w:tr>
    </w:tbl>
    <w:p w:rsidR="002E2247" w:rsidRPr="008A3798" w:rsidRDefault="002E2247" w:rsidP="002E2247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0EC2FB" wp14:editId="125ADDB2">
                <wp:simplePos x="0" y="0"/>
                <wp:positionH relativeFrom="margin">
                  <wp:posOffset>-147683</wp:posOffset>
                </wp:positionH>
                <wp:positionV relativeFrom="paragraph">
                  <wp:posOffset>189865</wp:posOffset>
                </wp:positionV>
                <wp:extent cx="7191375" cy="38100"/>
                <wp:effectExtent l="19050" t="19050" r="28575" b="19050"/>
                <wp:wrapNone/>
                <wp:docPr id="282" name="Přímá spojnic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1375" cy="38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A91DD" id="Přímá spojnice 282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65pt,14.95pt" to="554.6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" strokecolor="black [3213]" strokeweight="3pt">
                <v:stroke joinstyle="miter"/>
                <w10:wrap anchorx="margin"/>
              </v:line>
            </w:pict>
          </mc:Fallback>
        </mc:AlternateContent>
      </w:r>
    </w:p>
    <w:p w:rsidR="002E2247" w:rsidRPr="008A3798" w:rsidRDefault="002E2247" w:rsidP="002E2247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F7A638" wp14:editId="31B080CB">
                <wp:simplePos x="0" y="0"/>
                <wp:positionH relativeFrom="column">
                  <wp:posOffset>6051641</wp:posOffset>
                </wp:positionH>
                <wp:positionV relativeFrom="paragraph">
                  <wp:posOffset>846091</wp:posOffset>
                </wp:positionV>
                <wp:extent cx="45719" cy="2100943"/>
                <wp:effectExtent l="57150" t="38100" r="69215" b="52070"/>
                <wp:wrapNone/>
                <wp:docPr id="306" name="Přímá spojnice se šipkou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1009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D56D" id="Přímá spojnice se šipkou 306" o:spid="_x0000_s1026" type="#_x0000_t32" style="position:absolute;margin-left:476.5pt;margin-top:66.6pt;width:3.6pt;height:165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" strokecolor="black [3213]" strokeweight="3pt">
                <v:stroke startarrow="block" endarrow="block" joinstyle="miter"/>
              </v:shape>
            </w:pict>
          </mc:Fallback>
        </mc:AlternateContent>
      </w: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49CC67" wp14:editId="39337165">
                <wp:simplePos x="0" y="0"/>
                <wp:positionH relativeFrom="margin">
                  <wp:align>right</wp:align>
                </wp:positionH>
                <wp:positionV relativeFrom="paragraph">
                  <wp:posOffset>1166586</wp:posOffset>
                </wp:positionV>
                <wp:extent cx="1263650" cy="742181"/>
                <wp:effectExtent l="0" t="5715" r="6985" b="6985"/>
                <wp:wrapNone/>
                <wp:docPr id="337" name="Textové po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3650" cy="742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8A3798" w:rsidRDefault="001D44EA" w:rsidP="002E224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sz w:val="28"/>
                                <w:szCs w:val="28"/>
                              </w:rPr>
                              <w:t>parmové pásmo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CC67" id="Textové pole 337" o:spid="_x0000_s1050" type="#_x0000_t202" style="position:absolute;margin-left:48.3pt;margin-top:91.85pt;width:99.5pt;height:58.45pt;rotation:-90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" fillcolor="white [3201]" stroked="f" strokeweight=".5pt">
                <v:textbox>
                  <w:txbxContent>
                    <w:p w:rsidR="001D44EA" w:rsidRPr="008A3798" w:rsidRDefault="001D44EA" w:rsidP="002E224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A3798">
                        <w:rPr>
                          <w:sz w:val="28"/>
                          <w:szCs w:val="28"/>
                        </w:rPr>
                        <w:t>parmové pásmo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9211B4" wp14:editId="4FBDC9FB">
                <wp:simplePos x="0" y="0"/>
                <wp:positionH relativeFrom="margin">
                  <wp:posOffset>5694316</wp:posOffset>
                </wp:positionH>
                <wp:positionV relativeFrom="paragraph">
                  <wp:posOffset>804727</wp:posOffset>
                </wp:positionV>
                <wp:extent cx="759655" cy="0"/>
                <wp:effectExtent l="0" t="19050" r="21590" b="19050"/>
                <wp:wrapNone/>
                <wp:docPr id="323" name="Přímá spojnic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65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5A68E5" id="Přímá spojnice 323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8.35pt,63.35pt" to="508.1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" strokecolor="black [3213]" strokeweight="3pt">
                <v:stroke joinstyle="miter"/>
                <w10:wrap anchorx="margin"/>
              </v:line>
            </w:pict>
          </mc:Fallback>
        </mc:AlternateContent>
      </w:r>
      <w:r w:rsidRPr="008A3798">
        <w:rPr>
          <w:rFonts w:cstheme="minorHAnsi"/>
          <w:b/>
          <w:sz w:val="28"/>
          <w:szCs w:val="28"/>
          <w:u w:val="single"/>
        </w:rPr>
        <w:t xml:space="preserve">střední tok </w:t>
      </w:r>
    </w:p>
    <w:p w:rsidR="008A3798" w:rsidRPr="008A3798" w:rsidRDefault="008A3798" w:rsidP="002E2247">
      <w:pPr>
        <w:spacing w:after="0" w:line="240" w:lineRule="auto"/>
        <w:rPr>
          <w:rFonts w:cstheme="minorHAnsi"/>
          <w:sz w:val="28"/>
          <w:szCs w:val="28"/>
        </w:rPr>
      </w:pP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FA86BD" wp14:editId="2C0FD15C">
                <wp:simplePos x="0" y="0"/>
                <wp:positionH relativeFrom="margin">
                  <wp:posOffset>3796665</wp:posOffset>
                </wp:positionH>
                <wp:positionV relativeFrom="paragraph">
                  <wp:posOffset>196640</wp:posOffset>
                </wp:positionV>
                <wp:extent cx="812800" cy="1761067"/>
                <wp:effectExtent l="0" t="0" r="6350" b="0"/>
                <wp:wrapNone/>
                <wp:docPr id="629" name="Textové pole 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0" cy="1761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ryby: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parma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bolen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štika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okoun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kapr</w:t>
                            </w:r>
                          </w:p>
                          <w:p w:rsidR="001D44EA" w:rsidRPr="002E2247" w:rsidRDefault="001D44EA" w:rsidP="002E224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2E2247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tloušť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86BD" id="Textové pole 629" o:spid="_x0000_s1051" type="#_x0000_t202" style="position:absolute;margin-left:298.95pt;margin-top:15.5pt;width:64pt;height:138.6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" fillcolor="white [3201]" stroked="f" strokeweight=".5pt">
                <v:textbox>
                  <w:txbxContent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ryby: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parma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bolen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štika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okoun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kapr</w:t>
                      </w:r>
                    </w:p>
                    <w:p w:rsidR="001D44EA" w:rsidRPr="002E2247" w:rsidRDefault="001D44EA" w:rsidP="002E224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2E2247">
                        <w:rPr>
                          <w:rFonts w:cstheme="minorHAnsi"/>
                          <w:sz w:val="28"/>
                          <w:szCs w:val="28"/>
                        </w:rPr>
                        <w:t>- tloušť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3798">
        <w:rPr>
          <w:rFonts w:cstheme="minorHAnsi"/>
          <w:sz w:val="28"/>
          <w:szCs w:val="28"/>
        </w:rPr>
        <w:t>- meandry, slepá ramena</w:t>
      </w:r>
    </w:p>
    <w:tbl>
      <w:tblPr>
        <w:tblW w:w="55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2835"/>
      </w:tblGrid>
      <w:tr w:rsidR="008A3798" w:rsidRPr="008A3798" w:rsidTr="008A3798">
        <w:trPr>
          <w:trHeight w:val="525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teplota vody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střední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kyslík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střední množství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 xml:space="preserve">živiny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více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čistota vody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více znečištění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spád, rychlost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menší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na dně materiál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menší kameny + písek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na dně rostliny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ano</w:t>
            </w:r>
          </w:p>
        </w:tc>
      </w:tr>
    </w:tbl>
    <w:p w:rsidR="002E2247" w:rsidRPr="008A3798" w:rsidRDefault="008A3798" w:rsidP="002E2247">
      <w:pPr>
        <w:spacing w:after="0" w:line="240" w:lineRule="auto"/>
        <w:rPr>
          <w:rFonts w:cstheme="minorHAnsi"/>
          <w:sz w:val="28"/>
          <w:szCs w:val="28"/>
        </w:rPr>
      </w:pP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524771" wp14:editId="618B6E0D">
                <wp:simplePos x="0" y="0"/>
                <wp:positionH relativeFrom="margin">
                  <wp:posOffset>-150495</wp:posOffset>
                </wp:positionH>
                <wp:positionV relativeFrom="paragraph">
                  <wp:posOffset>189653</wp:posOffset>
                </wp:positionV>
                <wp:extent cx="7191375" cy="38100"/>
                <wp:effectExtent l="19050" t="19050" r="28575" b="19050"/>
                <wp:wrapNone/>
                <wp:docPr id="300" name="Přímá spojnic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1375" cy="38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9D6A0" id="Přímá spojnice 30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1.85pt,14.95pt" to="554.4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2E2247"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DF81F2" wp14:editId="1A8924B7">
                <wp:simplePos x="0" y="0"/>
                <wp:positionH relativeFrom="column">
                  <wp:posOffset>6099810</wp:posOffset>
                </wp:positionH>
                <wp:positionV relativeFrom="paragraph">
                  <wp:posOffset>268151</wp:posOffset>
                </wp:positionV>
                <wp:extent cx="45719" cy="3496614"/>
                <wp:effectExtent l="57150" t="38100" r="69215" b="46990"/>
                <wp:wrapNone/>
                <wp:docPr id="318" name="Přímá spojnice se šipkou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49661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7927" id="Přímá spojnice se šipkou 318" o:spid="_x0000_s1026" type="#_x0000_t32" style="position:absolute;margin-left:480.3pt;margin-top:21.1pt;width:3.6pt;height:27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" strokecolor="black [3213]" strokeweight="3pt">
                <v:stroke startarrow="block" endarrow="block" joinstyle="miter"/>
              </v:shape>
            </w:pict>
          </mc:Fallback>
        </mc:AlternateContent>
      </w:r>
    </w:p>
    <w:p w:rsidR="002E2247" w:rsidRPr="008A3798" w:rsidRDefault="002E2247" w:rsidP="002E2247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09C4CF" wp14:editId="3AD01C1B">
                <wp:simplePos x="0" y="0"/>
                <wp:positionH relativeFrom="column">
                  <wp:posOffset>5960292</wp:posOffset>
                </wp:positionH>
                <wp:positionV relativeFrom="paragraph">
                  <wp:posOffset>1431834</wp:posOffset>
                </wp:positionV>
                <wp:extent cx="1263650" cy="742181"/>
                <wp:effectExtent l="0" t="5715" r="6985" b="6985"/>
                <wp:wrapNone/>
                <wp:docPr id="338" name="Textové po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3650" cy="742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8A3798" w:rsidRDefault="001D44EA" w:rsidP="002E224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sz w:val="28"/>
                                <w:szCs w:val="28"/>
                              </w:rPr>
                              <w:t>cejnové pásmo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C4CF" id="Textové pole 338" o:spid="_x0000_s1052" type="#_x0000_t202" style="position:absolute;margin-left:469.3pt;margin-top:112.75pt;width:99.5pt;height:58.4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" fillcolor="white [3201]" stroked="f" strokeweight=".5pt">
                <v:textbox>
                  <w:txbxContent>
                    <w:p w:rsidR="001D44EA" w:rsidRPr="008A3798" w:rsidRDefault="001D44EA" w:rsidP="002E224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A3798">
                        <w:rPr>
                          <w:sz w:val="28"/>
                          <w:szCs w:val="28"/>
                        </w:rPr>
                        <w:t>cejnové pásmo</w:t>
                      </w:r>
                    </w:p>
                  </w:txbxContent>
                </v:textbox>
              </v:shape>
            </w:pict>
          </mc:Fallback>
        </mc:AlternateContent>
      </w:r>
      <w:r w:rsidRPr="008A379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CD308A8" wp14:editId="26FFEE7F">
                <wp:simplePos x="0" y="0"/>
                <wp:positionH relativeFrom="margin">
                  <wp:posOffset>4430758</wp:posOffset>
                </wp:positionH>
                <wp:positionV relativeFrom="paragraph">
                  <wp:posOffset>255089</wp:posOffset>
                </wp:positionV>
                <wp:extent cx="1207770" cy="3254828"/>
                <wp:effectExtent l="0" t="0" r="0" b="3175"/>
                <wp:wrapNone/>
                <wp:docPr id="630" name="Textové pol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3254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ryby: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cejn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kapr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plotice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lín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karas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štika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sumec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okoun</w:t>
                            </w:r>
                          </w:p>
                          <w:p w:rsidR="001D44EA" w:rsidRPr="008A3798" w:rsidRDefault="001D44EA" w:rsidP="002E224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A379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- úhoř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08A8" id="Textové pole 630" o:spid="_x0000_s1053" type="#_x0000_t202" style="position:absolute;margin-left:348.9pt;margin-top:20.1pt;width:95.1pt;height:256.3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" fillcolor="white [3201]" stroked="f" strokeweight=".5pt">
                <v:textbox>
                  <w:txbxContent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ryby: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cejn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kapr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plotice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lín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karas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štika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sumec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okoun</w:t>
                      </w:r>
                    </w:p>
                    <w:p w:rsidR="001D44EA" w:rsidRPr="008A3798" w:rsidRDefault="001D44EA" w:rsidP="002E224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A3798">
                        <w:rPr>
                          <w:rFonts w:cstheme="minorHAnsi"/>
                          <w:sz w:val="28"/>
                          <w:szCs w:val="28"/>
                        </w:rPr>
                        <w:t>- úhoř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A3798">
        <w:rPr>
          <w:rFonts w:cstheme="minorHAnsi"/>
          <w:b/>
          <w:sz w:val="28"/>
          <w:szCs w:val="28"/>
          <w:u w:val="single"/>
        </w:rPr>
        <w:t xml:space="preserve">dolní tok </w:t>
      </w:r>
    </w:p>
    <w:p w:rsidR="008A3798" w:rsidRPr="008A3798" w:rsidRDefault="008A3798" w:rsidP="002E2247">
      <w:pPr>
        <w:spacing w:after="0" w:line="240" w:lineRule="auto"/>
        <w:rPr>
          <w:rFonts w:cstheme="minorHAnsi"/>
          <w:sz w:val="28"/>
          <w:szCs w:val="28"/>
        </w:rPr>
      </w:pPr>
      <w:r w:rsidRPr="008A3798">
        <w:rPr>
          <w:rFonts w:cstheme="minorHAnsi"/>
          <w:sz w:val="28"/>
          <w:szCs w:val="28"/>
        </w:rPr>
        <w:t>- ústí - delta</w:t>
      </w:r>
    </w:p>
    <w:tbl>
      <w:tblPr>
        <w:tblW w:w="52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2551"/>
      </w:tblGrid>
      <w:tr w:rsidR="008A3798" w:rsidRPr="008A3798" w:rsidTr="008A3798">
        <w:trPr>
          <w:trHeight w:val="525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teplota vody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nejvyšší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kyslík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nejméně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 xml:space="preserve">živiny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nejvíce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čistota vody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nejhorší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spád, rychlost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nejmenší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na dně materiál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jemný - bahno</w:t>
            </w:r>
          </w:p>
        </w:tc>
      </w:tr>
      <w:tr w:rsidR="008A3798" w:rsidRPr="008A3798" w:rsidTr="008A3798">
        <w:trPr>
          <w:trHeight w:val="52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na dně rostliny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E2247" w:rsidRPr="008A3798" w:rsidRDefault="002E2247" w:rsidP="00E22477">
            <w:pPr>
              <w:spacing w:after="0" w:line="240" w:lineRule="auto"/>
              <w:rPr>
                <w:rFonts w:eastAsia="Times New Roman" w:cstheme="minorHAnsi"/>
                <w:sz w:val="28"/>
                <w:szCs w:val="28"/>
                <w:lang w:eastAsia="cs-CZ"/>
              </w:rPr>
            </w:pPr>
            <w:r w:rsidRPr="008A3798">
              <w:rPr>
                <w:rFonts w:eastAsia="Times New Roman" w:cstheme="minorHAnsi"/>
                <w:sz w:val="28"/>
                <w:szCs w:val="28"/>
                <w:lang w:eastAsia="cs-CZ"/>
              </w:rPr>
              <w:t> hodně</w:t>
            </w:r>
          </w:p>
        </w:tc>
      </w:tr>
    </w:tbl>
    <w:p w:rsidR="002E2247" w:rsidRPr="008A3798" w:rsidRDefault="002E2247" w:rsidP="002E2247">
      <w:pPr>
        <w:spacing w:after="0" w:line="240" w:lineRule="auto"/>
        <w:rPr>
          <w:rFonts w:cstheme="minorHAnsi"/>
          <w:sz w:val="28"/>
          <w:szCs w:val="28"/>
        </w:rPr>
      </w:pPr>
    </w:p>
    <w:p w:rsidR="002E2247" w:rsidRPr="008A3798" w:rsidRDefault="002E2247" w:rsidP="002E2247">
      <w:pPr>
        <w:spacing w:after="0" w:line="240" w:lineRule="auto"/>
        <w:rPr>
          <w:rFonts w:cstheme="minorHAnsi"/>
          <w:sz w:val="28"/>
          <w:szCs w:val="28"/>
        </w:rPr>
      </w:pPr>
      <w:r w:rsidRPr="008A3798">
        <w:rPr>
          <w:rFonts w:cstheme="minorHAnsi"/>
          <w:sz w:val="28"/>
          <w:szCs w:val="28"/>
        </w:rPr>
        <w:t>Podobné vlastnosti platí i pro rybníky.</w:t>
      </w:r>
      <w:r w:rsidRPr="008A3798">
        <w:rPr>
          <w:rFonts w:cstheme="minorHAnsi"/>
          <w:sz w:val="28"/>
          <w:szCs w:val="28"/>
        </w:rPr>
        <w:tab/>
      </w:r>
    </w:p>
    <w:p w:rsidR="002D5A57" w:rsidRPr="008A3798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</w:p>
    <w:p w:rsidR="002D5A57" w:rsidRPr="008A3798" w:rsidRDefault="008A3798" w:rsidP="008A3798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8A3798">
        <w:rPr>
          <w:rFonts w:cstheme="minorHAnsi"/>
          <w:b/>
          <w:sz w:val="44"/>
          <w:szCs w:val="44"/>
          <w:u w:val="single"/>
        </w:rPr>
        <w:lastRenderedPageBreak/>
        <w:t>4. obojživelníci</w:t>
      </w:r>
    </w:p>
    <w:p w:rsidR="00545E05" w:rsidRDefault="00545E05" w:rsidP="002776EB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8A3798" w:rsidRPr="002776EB" w:rsidRDefault="008A3798" w:rsidP="002776EB">
      <w:p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  <w:u w:val="single"/>
        </w:rPr>
        <w:t>žijí</w:t>
      </w:r>
      <w:r w:rsidRPr="002776EB">
        <w:rPr>
          <w:rFonts w:cstheme="minorHAnsi"/>
          <w:sz w:val="28"/>
          <w:szCs w:val="28"/>
        </w:rPr>
        <w:t xml:space="preserve"> </w:t>
      </w:r>
      <w:r w:rsidRPr="002776EB">
        <w:rPr>
          <w:rFonts w:cstheme="minorHAnsi"/>
          <w:sz w:val="28"/>
          <w:szCs w:val="28"/>
        </w:rPr>
        <w:tab/>
        <w:t>- ve vodě - larvy - dýchají žábrami</w:t>
      </w:r>
    </w:p>
    <w:p w:rsidR="008A3798" w:rsidRPr="002776EB" w:rsidRDefault="008A3798" w:rsidP="002776EB">
      <w:p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ab/>
        <w:t>- na souši - dospělci - dýchají plícemi a kůží</w:t>
      </w:r>
    </w:p>
    <w:p w:rsidR="002776EB" w:rsidRPr="002776EB" w:rsidRDefault="002776EB" w:rsidP="002776EB">
      <w:p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- v teplých oblastech, ne v chladném pásu</w:t>
      </w:r>
    </w:p>
    <w:p w:rsidR="002776EB" w:rsidRPr="002776EB" w:rsidRDefault="002776EB" w:rsidP="002776EB">
      <w:p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 xml:space="preserve">- u nás všichni </w:t>
      </w:r>
      <w:r w:rsidRPr="002776EB">
        <w:rPr>
          <w:rFonts w:cstheme="minorHAnsi"/>
          <w:sz w:val="28"/>
          <w:szCs w:val="28"/>
          <w:u w:val="single"/>
        </w:rPr>
        <w:t>chránění</w:t>
      </w:r>
    </w:p>
    <w:p w:rsidR="002776EB" w:rsidRPr="002776EB" w:rsidRDefault="002776EB" w:rsidP="002776EB">
      <w:p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  <w:u w:val="single"/>
        </w:rPr>
        <w:t>potrava</w:t>
      </w:r>
      <w:r>
        <w:rPr>
          <w:rFonts w:cstheme="minorHAnsi"/>
          <w:sz w:val="28"/>
          <w:szCs w:val="28"/>
        </w:rPr>
        <w:t xml:space="preserve"> </w:t>
      </w:r>
      <w:r w:rsidRPr="002776EB">
        <w:rPr>
          <w:rFonts w:cstheme="minorHAnsi"/>
          <w:sz w:val="28"/>
          <w:szCs w:val="28"/>
        </w:rPr>
        <w:t xml:space="preserve">- </w:t>
      </w:r>
      <w:proofErr w:type="spellStart"/>
      <w:r w:rsidRPr="002776EB">
        <w:rPr>
          <w:rFonts w:cstheme="minorHAnsi"/>
          <w:sz w:val="28"/>
          <w:szCs w:val="28"/>
        </w:rPr>
        <w:t>hmyzo</w:t>
      </w:r>
      <w:proofErr w:type="spellEnd"/>
      <w:r w:rsidRPr="002776EB">
        <w:rPr>
          <w:rFonts w:cstheme="minorHAnsi"/>
          <w:sz w:val="28"/>
          <w:szCs w:val="28"/>
        </w:rPr>
        <w:t>- a masožravci</w:t>
      </w:r>
    </w:p>
    <w:p w:rsidR="00545E05" w:rsidRDefault="00545E05" w:rsidP="002776EB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8A3798" w:rsidRPr="002776EB" w:rsidRDefault="002776EB" w:rsidP="002776EB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2776EB">
        <w:rPr>
          <w:rFonts w:cstheme="minorHAnsi"/>
          <w:sz w:val="28"/>
          <w:szCs w:val="28"/>
          <w:u w:val="single"/>
        </w:rPr>
        <w:t>Znaky společné s rybami</w:t>
      </w:r>
    </w:p>
    <w:p w:rsidR="002776EB" w:rsidRP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larvy dýchají žábrami</w:t>
      </w:r>
    </w:p>
    <w:p w:rsidR="002776EB" w:rsidRP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postranní čára u larev</w:t>
      </w:r>
    </w:p>
    <w:p w:rsidR="002776EB" w:rsidRP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proměnlivá teplota těla</w:t>
      </w:r>
    </w:p>
    <w:p w:rsidR="002776EB" w:rsidRP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v kůži slizové žlázy - zvlhčují povrch těla</w:t>
      </w:r>
    </w:p>
    <w:p w:rsidR="002776EB" w:rsidRP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u některých jedové žlázy</w:t>
      </w:r>
    </w:p>
    <w:p w:rsidR="002776EB" w:rsidRPr="002776EB" w:rsidRDefault="002776EB" w:rsidP="002776EB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2776EB">
        <w:rPr>
          <w:rFonts w:cstheme="minorHAnsi"/>
          <w:sz w:val="28"/>
          <w:szCs w:val="28"/>
          <w:u w:val="single"/>
        </w:rPr>
        <w:t>Od ryb se liší</w:t>
      </w:r>
    </w:p>
    <w:p w:rsidR="002776EB" w:rsidRP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dva páry kráčivých končetin (4 prsty vpředu, 5 vzadu)</w:t>
      </w:r>
    </w:p>
    <w:p w:rsidR="002776EB" w:rsidRP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kůže holá, hladká</w:t>
      </w:r>
    </w:p>
    <w:p w:rsidR="002776EB" w:rsidRP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jazyk</w:t>
      </w:r>
    </w:p>
    <w:p w:rsidR="002776EB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2776EB">
        <w:rPr>
          <w:rFonts w:cstheme="minorHAnsi"/>
          <w:b/>
          <w:sz w:val="28"/>
          <w:szCs w:val="28"/>
        </w:rPr>
        <w:t>kloaka</w:t>
      </w:r>
      <w:r w:rsidRPr="002776EB">
        <w:rPr>
          <w:rFonts w:cstheme="minorHAnsi"/>
          <w:sz w:val="28"/>
          <w:szCs w:val="28"/>
        </w:rPr>
        <w:t xml:space="preserve"> = společné vyústění trávicí, vylučovací a pohlavní soustavy</w:t>
      </w:r>
    </w:p>
    <w:p w:rsidR="00545E05" w:rsidRDefault="00545E05" w:rsidP="002776EB">
      <w:pPr>
        <w:spacing w:after="0" w:line="240" w:lineRule="auto"/>
        <w:jc w:val="center"/>
        <w:rPr>
          <w:rFonts w:cstheme="minorHAnsi"/>
          <w:sz w:val="28"/>
          <w:szCs w:val="28"/>
        </w:rPr>
      </w:pPr>
    </w:p>
    <w:p w:rsidR="002776EB" w:rsidRDefault="00545E05" w:rsidP="002776EB">
      <w:pPr>
        <w:spacing w:after="0" w:line="240" w:lineRule="auto"/>
        <w:jc w:val="center"/>
        <w:rPr>
          <w:rFonts w:cstheme="minorHAnsi"/>
          <w:sz w:val="28"/>
          <w:szCs w:val="28"/>
        </w:rPr>
      </w:pPr>
      <w:r w:rsidRPr="001A34BE"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706368" behindDoc="1" locked="0" layoutInCell="1" allowOverlap="1" wp14:anchorId="14B921E0" wp14:editId="1D5544DA">
            <wp:simplePos x="0" y="0"/>
            <wp:positionH relativeFrom="margin">
              <wp:posOffset>838835</wp:posOffset>
            </wp:positionH>
            <wp:positionV relativeFrom="paragraph">
              <wp:posOffset>137160</wp:posOffset>
            </wp:positionV>
            <wp:extent cx="589915" cy="1648460"/>
            <wp:effectExtent l="4128" t="0" r="4762" b="4763"/>
            <wp:wrapTight wrapText="bothSides">
              <wp:wrapPolygon edited="0">
                <wp:start x="151" y="1935"/>
                <wp:lineTo x="151" y="2184"/>
                <wp:lineTo x="11311" y="21654"/>
                <wp:lineTo x="21077" y="13167"/>
                <wp:lineTo x="21077" y="12918"/>
                <wp:lineTo x="21077" y="10421"/>
                <wp:lineTo x="21077" y="7676"/>
                <wp:lineTo x="14102" y="187"/>
                <wp:lineTo x="11312" y="187"/>
                <wp:lineTo x="151" y="437"/>
                <wp:lineTo x="151" y="1935"/>
              </wp:wrapPolygon>
            </wp:wrapTight>
            <wp:docPr id="632" name="Obrázek 632" descr="D:\00-ZS\Přírodopis\7. třída\05 obojživelníci\Salamander-Silhouette-open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-ZS\Přírodopis\7. třída\05 obojživelníci\Salamander-Silhouette-openclip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91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6EB" w:rsidRPr="002776EB">
        <w:rPr>
          <w:rFonts w:cstheme="minorHAnsi"/>
          <w:sz w:val="28"/>
          <w:szCs w:val="28"/>
        </w:rPr>
        <w:t>2 skupiny:</w:t>
      </w:r>
    </w:p>
    <w:p w:rsidR="002776EB" w:rsidRP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2776EB">
        <w:rPr>
          <w:rFonts w:cstheme="minorHAnsi"/>
          <w:b/>
          <w:sz w:val="28"/>
          <w:szCs w:val="28"/>
        </w:rPr>
        <w:t>ocasatí</w:t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b/>
          <w:sz w:val="28"/>
          <w:szCs w:val="28"/>
        </w:rPr>
        <w:t>bezocasí - žáby</w:t>
      </w:r>
    </w:p>
    <w:p w:rsidR="002776EB" w:rsidRP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  <w:r w:rsidRPr="002776EB"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4F5CD086" wp14:editId="36B881BE">
            <wp:simplePos x="0" y="0"/>
            <wp:positionH relativeFrom="column">
              <wp:posOffset>4581102</wp:posOffset>
            </wp:positionH>
            <wp:positionV relativeFrom="paragraph">
              <wp:posOffset>20320</wp:posOffset>
            </wp:positionV>
            <wp:extent cx="908685" cy="857885"/>
            <wp:effectExtent l="0" t="0" r="5715" b="0"/>
            <wp:wrapTight wrapText="bothSides">
              <wp:wrapPolygon edited="0">
                <wp:start x="4528" y="0"/>
                <wp:lineTo x="4075" y="1439"/>
                <wp:lineTo x="5887" y="7195"/>
                <wp:lineTo x="5887" y="15349"/>
                <wp:lineTo x="0" y="17267"/>
                <wp:lineTo x="0" y="19665"/>
                <wp:lineTo x="906" y="21104"/>
                <wp:lineTo x="9509" y="21104"/>
                <wp:lineTo x="18566" y="17747"/>
                <wp:lineTo x="20830" y="16308"/>
                <wp:lineTo x="19472" y="15349"/>
                <wp:lineTo x="21283" y="12471"/>
                <wp:lineTo x="21283" y="3358"/>
                <wp:lineTo x="7245" y="0"/>
                <wp:lineTo x="4528" y="0"/>
              </wp:wrapPolygon>
            </wp:wrapTight>
            <wp:docPr id="631" name="Obrázek 631" descr="D:\00-ZS\Přírodopis\7. třída\05 obojživelníci\frog-pixab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-ZS\Přírodopis\7. třída\05 obojživelníci\frog-pixaba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76EB" w:rsidRP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</w:p>
    <w:p w:rsidR="002776EB" w:rsidRP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</w:p>
    <w:p w:rsid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</w:p>
    <w:p w:rsidR="002776EB" w:rsidRP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- ocas, tělo protáhlé,</w:t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  <w:t>- bez ocasu, tělo zkrácené,</w:t>
      </w:r>
    </w:p>
    <w:p w:rsidR="002776EB" w:rsidRP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- hlava zřetelně oddělená</w:t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  <w:t>- hlava nasedá široce,</w:t>
      </w:r>
    </w:p>
    <w:p w:rsidR="002776EB" w:rsidRP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- končetiny stejně vyvinuté</w:t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>- zadní končetiny mohutné</w:t>
      </w:r>
    </w:p>
    <w:p w:rsid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  <w:r w:rsidRPr="002776EB">
        <w:rPr>
          <w:rFonts w:cstheme="minorHAnsi"/>
          <w:sz w:val="28"/>
          <w:szCs w:val="28"/>
        </w:rPr>
        <w:t>- larvy nejdřív přední končetiny</w:t>
      </w:r>
      <w:r w:rsidRPr="002776EB"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2776EB">
        <w:rPr>
          <w:rFonts w:cstheme="minorHAnsi"/>
          <w:sz w:val="28"/>
          <w:szCs w:val="28"/>
        </w:rPr>
        <w:t>- larvy nejdřív zadní nohy</w:t>
      </w:r>
    </w:p>
    <w:p w:rsidR="002776EB" w:rsidRPr="002776EB" w:rsidRDefault="002776EB" w:rsidP="002776EB">
      <w:pPr>
        <w:spacing w:after="0" w:line="240" w:lineRule="auto"/>
        <w:ind w:left="705"/>
        <w:rPr>
          <w:rFonts w:cstheme="minorHAnsi"/>
          <w:sz w:val="28"/>
          <w:szCs w:val="28"/>
        </w:rPr>
      </w:pPr>
    </w:p>
    <w:p w:rsidR="00545E05" w:rsidRDefault="00545E05" w:rsidP="002776EB">
      <w:pPr>
        <w:pStyle w:val="Odstavecseseznamem"/>
        <w:spacing w:after="0" w:line="240" w:lineRule="auto"/>
        <w:ind w:left="1065"/>
        <w:jc w:val="center"/>
        <w:rPr>
          <w:rFonts w:cstheme="minorHAnsi"/>
          <w:b/>
          <w:sz w:val="28"/>
          <w:szCs w:val="28"/>
          <w:u w:val="single"/>
        </w:rPr>
      </w:pPr>
    </w:p>
    <w:p w:rsidR="002776EB" w:rsidRPr="002776EB" w:rsidRDefault="002776EB" w:rsidP="002776EB">
      <w:pPr>
        <w:pStyle w:val="Odstavecseseznamem"/>
        <w:spacing w:after="0" w:line="240" w:lineRule="auto"/>
        <w:ind w:left="1065"/>
        <w:jc w:val="center"/>
        <w:rPr>
          <w:rFonts w:cstheme="minorHAnsi"/>
          <w:b/>
          <w:sz w:val="28"/>
          <w:szCs w:val="28"/>
          <w:u w:val="single"/>
        </w:rPr>
      </w:pPr>
      <w:r w:rsidRPr="002776EB">
        <w:rPr>
          <w:rFonts w:cstheme="minorHAnsi"/>
          <w:b/>
          <w:sz w:val="28"/>
          <w:szCs w:val="28"/>
          <w:u w:val="single"/>
        </w:rPr>
        <w:t>Naši ocasatí obojživelníci</w:t>
      </w:r>
    </w:p>
    <w:p w:rsidR="002776EB" w:rsidRDefault="002776EB" w:rsidP="002776EB">
      <w:pPr>
        <w:spacing w:after="0" w:line="240" w:lineRule="auto"/>
        <w:rPr>
          <w:rFonts w:cstheme="minorHAnsi"/>
          <w:sz w:val="28"/>
          <w:szCs w:val="28"/>
        </w:rPr>
      </w:pPr>
      <w:r w:rsidRPr="00831BCF">
        <w:rPr>
          <w:rFonts w:cstheme="minorHAnsi"/>
          <w:b/>
          <w:sz w:val="28"/>
          <w:szCs w:val="28"/>
          <w:u w:val="single"/>
        </w:rPr>
        <w:t>mlok</w:t>
      </w:r>
      <w:r w:rsidRPr="00831BCF">
        <w:rPr>
          <w:rFonts w:cstheme="minorHAnsi"/>
          <w:sz w:val="28"/>
          <w:szCs w:val="28"/>
        </w:rPr>
        <w:t xml:space="preserve"> - výrazně černožlutý</w:t>
      </w:r>
    </w:p>
    <w:p w:rsidR="002776EB" w:rsidRPr="00831BCF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831BCF">
        <w:rPr>
          <w:rFonts w:cstheme="minorHAnsi"/>
          <w:sz w:val="28"/>
          <w:szCs w:val="28"/>
        </w:rPr>
        <w:t>vlhké lesy</w:t>
      </w:r>
    </w:p>
    <w:p w:rsidR="002776EB" w:rsidRPr="00831BCF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831BCF">
        <w:rPr>
          <w:rFonts w:cstheme="minorHAnsi"/>
          <w:b/>
          <w:sz w:val="28"/>
          <w:szCs w:val="28"/>
        </w:rPr>
        <w:t>živorodý</w:t>
      </w:r>
      <w:r w:rsidRPr="00831BCF">
        <w:rPr>
          <w:rFonts w:cstheme="minorHAnsi"/>
          <w:sz w:val="28"/>
          <w:szCs w:val="28"/>
        </w:rPr>
        <w:t xml:space="preserve"> - samice kladou rovnou larvy</w:t>
      </w:r>
    </w:p>
    <w:p w:rsidR="002776EB" w:rsidRDefault="002776EB" w:rsidP="002776EB">
      <w:pPr>
        <w:spacing w:after="0" w:line="240" w:lineRule="auto"/>
        <w:rPr>
          <w:rFonts w:cstheme="minorHAnsi"/>
          <w:sz w:val="28"/>
          <w:szCs w:val="28"/>
        </w:rPr>
      </w:pPr>
      <w:r w:rsidRPr="00831BCF">
        <w:rPr>
          <w:rFonts w:cstheme="minorHAnsi"/>
          <w:b/>
          <w:sz w:val="28"/>
          <w:szCs w:val="28"/>
          <w:u w:val="single"/>
        </w:rPr>
        <w:t>čolek</w:t>
      </w:r>
      <w:r>
        <w:rPr>
          <w:rFonts w:cstheme="minorHAnsi"/>
          <w:sz w:val="28"/>
          <w:szCs w:val="28"/>
        </w:rPr>
        <w:t xml:space="preserve"> - i dospělý většinu času ve vodě</w:t>
      </w:r>
    </w:p>
    <w:p w:rsidR="002776EB" w:rsidRPr="00831BCF" w:rsidRDefault="002776EB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831BCF">
        <w:rPr>
          <w:rFonts w:cstheme="minorHAnsi"/>
          <w:b/>
          <w:sz w:val="28"/>
          <w:szCs w:val="28"/>
        </w:rPr>
        <w:t>pohlavní dvoutvárnost</w:t>
      </w:r>
      <w:r w:rsidRPr="00831BCF">
        <w:rPr>
          <w:rFonts w:cstheme="minorHAnsi"/>
          <w:sz w:val="28"/>
          <w:szCs w:val="28"/>
        </w:rPr>
        <w:t xml:space="preserve"> - samice nenápadné, samci barevní, v době páření jim naroste hřbetní hřeben</w:t>
      </w:r>
    </w:p>
    <w:p w:rsidR="008A3798" w:rsidRDefault="008A3798" w:rsidP="002776EB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3F17FC" w:rsidRDefault="003F17FC" w:rsidP="003F17F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3F17FC" w:rsidRDefault="003F17FC" w:rsidP="003F17F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3F17FC" w:rsidRDefault="003F17FC" w:rsidP="003F17F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3F17FC" w:rsidRDefault="003F17FC" w:rsidP="003F17F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831BCF" w:rsidRPr="00831BCF" w:rsidRDefault="00831BCF" w:rsidP="003F17F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831BCF">
        <w:rPr>
          <w:rFonts w:cstheme="minorHAnsi"/>
          <w:b/>
          <w:sz w:val="28"/>
          <w:szCs w:val="28"/>
        </w:rPr>
        <w:lastRenderedPageBreak/>
        <w:t>Životní cyklus žáby</w:t>
      </w:r>
    </w:p>
    <w:p w:rsidR="00831BCF" w:rsidRPr="002776EB" w:rsidRDefault="003F17FC" w:rsidP="002776EB">
      <w:pPr>
        <w:spacing w:after="0" w:line="240" w:lineRule="auto"/>
        <w:rPr>
          <w:rFonts w:cstheme="minorHAnsi"/>
          <w:sz w:val="28"/>
          <w:szCs w:val="28"/>
        </w:rPr>
      </w:pPr>
      <w:r w:rsidRPr="00831BCF">
        <w:rPr>
          <w:rFonts w:cstheme="minorHAnsi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1644650</wp:posOffset>
            </wp:positionH>
            <wp:positionV relativeFrom="paragraph">
              <wp:posOffset>146050</wp:posOffset>
            </wp:positionV>
            <wp:extent cx="3058795" cy="2192655"/>
            <wp:effectExtent l="0" t="0" r="8255" b="0"/>
            <wp:wrapTight wrapText="bothSides">
              <wp:wrapPolygon edited="0">
                <wp:start x="0" y="0"/>
                <wp:lineTo x="0" y="21394"/>
                <wp:lineTo x="21524" y="21394"/>
                <wp:lineTo x="21524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798" w:rsidRPr="002776EB" w:rsidRDefault="008A3798" w:rsidP="002776EB">
      <w:pPr>
        <w:spacing w:after="0" w:line="240" w:lineRule="auto"/>
        <w:rPr>
          <w:rFonts w:cstheme="minorHAnsi"/>
          <w:sz w:val="28"/>
          <w:szCs w:val="28"/>
        </w:rPr>
      </w:pPr>
    </w:p>
    <w:p w:rsidR="002D5A57" w:rsidRPr="002776EB" w:rsidRDefault="002D5A57" w:rsidP="002776EB">
      <w:pPr>
        <w:spacing w:after="0" w:line="240" w:lineRule="auto"/>
        <w:rPr>
          <w:rFonts w:cstheme="minorHAnsi"/>
          <w:sz w:val="28"/>
          <w:szCs w:val="28"/>
        </w:rPr>
      </w:pPr>
    </w:p>
    <w:p w:rsidR="002D5A57" w:rsidRPr="002776EB" w:rsidRDefault="002D5A57" w:rsidP="002776EB">
      <w:pPr>
        <w:spacing w:after="0" w:line="240" w:lineRule="auto"/>
        <w:rPr>
          <w:rFonts w:cstheme="minorHAnsi"/>
          <w:sz w:val="28"/>
          <w:szCs w:val="28"/>
        </w:rPr>
      </w:pPr>
    </w:p>
    <w:p w:rsidR="002D5A57" w:rsidRPr="002776EB" w:rsidRDefault="002D5A57" w:rsidP="002776EB">
      <w:pPr>
        <w:spacing w:after="0" w:line="240" w:lineRule="auto"/>
        <w:rPr>
          <w:rFonts w:cstheme="minorHAnsi"/>
          <w:sz w:val="28"/>
          <w:szCs w:val="28"/>
        </w:rPr>
      </w:pPr>
    </w:p>
    <w:p w:rsidR="002D5A57" w:rsidRPr="008A3798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</w:p>
    <w:p w:rsidR="002D5A57" w:rsidRPr="008A3798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</w:p>
    <w:p w:rsidR="002D5A57" w:rsidRPr="008A3798" w:rsidRDefault="002D5A57" w:rsidP="002D5A57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2D5A57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3F17FC" w:rsidRDefault="003F17FC" w:rsidP="002D5A57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3F17FC" w:rsidRDefault="003F17FC" w:rsidP="003F17FC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3F17FC" w:rsidRDefault="003F17FC" w:rsidP="003F17FC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2D5A57" w:rsidRPr="003F17FC" w:rsidRDefault="00831BCF" w:rsidP="003F17FC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  <w:r w:rsidRPr="003F17FC">
        <w:rPr>
          <w:rFonts w:cstheme="minorHAnsi"/>
          <w:b/>
          <w:sz w:val="28"/>
          <w:szCs w:val="28"/>
          <w:u w:val="single"/>
        </w:rPr>
        <w:t>Zástupci žab:</w:t>
      </w:r>
    </w:p>
    <w:p w:rsidR="003F17FC" w:rsidRDefault="003F17FC" w:rsidP="002D5A57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831BCF" w:rsidRDefault="00831BCF" w:rsidP="002D5A57">
      <w:pPr>
        <w:spacing w:after="0" w:line="240" w:lineRule="auto"/>
        <w:rPr>
          <w:rFonts w:cstheme="minorHAnsi"/>
          <w:sz w:val="28"/>
          <w:szCs w:val="28"/>
        </w:rPr>
      </w:pPr>
      <w:r w:rsidRPr="00545E05">
        <w:rPr>
          <w:rFonts w:cstheme="minorHAnsi"/>
          <w:b/>
          <w:sz w:val="28"/>
          <w:szCs w:val="28"/>
          <w:u w:val="single"/>
        </w:rPr>
        <w:t>skokani</w:t>
      </w:r>
      <w:r>
        <w:rPr>
          <w:rFonts w:cstheme="minorHAnsi"/>
          <w:sz w:val="28"/>
          <w:szCs w:val="28"/>
        </w:rPr>
        <w:t xml:space="preserve"> (hnědý, zelený, ostronosý, skřehotavý) - samci mají </w:t>
      </w:r>
      <w:r w:rsidRPr="00545E05">
        <w:rPr>
          <w:rFonts w:cstheme="minorHAnsi"/>
          <w:b/>
          <w:sz w:val="28"/>
          <w:szCs w:val="28"/>
        </w:rPr>
        <w:t>rezonanční měchýřek</w:t>
      </w:r>
      <w:r>
        <w:rPr>
          <w:rFonts w:cstheme="minorHAnsi"/>
          <w:sz w:val="28"/>
          <w:szCs w:val="28"/>
        </w:rPr>
        <w:t>, který zesiluje jejich zvuky</w:t>
      </w:r>
    </w:p>
    <w:p w:rsidR="00831BCF" w:rsidRDefault="00831BCF" w:rsidP="002D5A57">
      <w:pPr>
        <w:spacing w:after="0" w:line="240" w:lineRule="auto"/>
        <w:rPr>
          <w:rFonts w:cstheme="minorHAnsi"/>
          <w:sz w:val="28"/>
          <w:szCs w:val="28"/>
        </w:rPr>
      </w:pPr>
      <w:r w:rsidRPr="00545E05">
        <w:rPr>
          <w:rFonts w:cstheme="minorHAnsi"/>
          <w:b/>
          <w:sz w:val="28"/>
          <w:szCs w:val="28"/>
          <w:u w:val="single"/>
        </w:rPr>
        <w:t>rosnička</w:t>
      </w:r>
      <w:r w:rsidRPr="00545E05">
        <w:rPr>
          <w:rFonts w:cstheme="minorHAnsi"/>
          <w:b/>
          <w:sz w:val="28"/>
          <w:szCs w:val="28"/>
        </w:rPr>
        <w:t xml:space="preserve"> </w:t>
      </w:r>
      <w:r w:rsidRPr="00545E05">
        <w:rPr>
          <w:rFonts w:cstheme="minorHAnsi"/>
          <w:b/>
          <w:sz w:val="28"/>
          <w:szCs w:val="28"/>
          <w:u w:val="single"/>
        </w:rPr>
        <w:t>zelená</w:t>
      </w:r>
      <w:r>
        <w:rPr>
          <w:rFonts w:cstheme="minorHAnsi"/>
          <w:sz w:val="28"/>
          <w:szCs w:val="28"/>
        </w:rPr>
        <w:t xml:space="preserve"> </w:t>
      </w:r>
      <w:r w:rsidR="00545E05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</w:t>
      </w:r>
      <w:r w:rsidRPr="00545E05">
        <w:rPr>
          <w:rFonts w:cstheme="minorHAnsi"/>
          <w:b/>
          <w:sz w:val="28"/>
          <w:szCs w:val="28"/>
        </w:rPr>
        <w:t>přísavné polštářky</w:t>
      </w:r>
      <w:r>
        <w:rPr>
          <w:rFonts w:cstheme="minorHAnsi"/>
          <w:sz w:val="28"/>
          <w:szCs w:val="28"/>
        </w:rPr>
        <w:t xml:space="preserve"> na</w:t>
      </w:r>
      <w:r w:rsidR="00545E05">
        <w:rPr>
          <w:rFonts w:cstheme="minorHAnsi"/>
          <w:sz w:val="28"/>
          <w:szCs w:val="28"/>
        </w:rPr>
        <w:t xml:space="preserve"> prstech →</w:t>
      </w:r>
      <w:r>
        <w:rPr>
          <w:rFonts w:cstheme="minorHAnsi"/>
          <w:sz w:val="28"/>
          <w:szCs w:val="28"/>
        </w:rPr>
        <w:t xml:space="preserve"> </w:t>
      </w:r>
      <w:r w:rsidR="00545E05">
        <w:rPr>
          <w:rFonts w:cstheme="minorHAnsi"/>
          <w:sz w:val="28"/>
          <w:szCs w:val="28"/>
        </w:rPr>
        <w:t>šplh na trávě, keřích</w:t>
      </w:r>
    </w:p>
    <w:p w:rsidR="00545E05" w:rsidRPr="003F17FC" w:rsidRDefault="00545E05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>přizpůsobuje se barvě okolí</w:t>
      </w:r>
    </w:p>
    <w:p w:rsidR="00545E05" w:rsidRDefault="00545E05" w:rsidP="002D5A57">
      <w:pPr>
        <w:spacing w:after="0" w:line="240" w:lineRule="auto"/>
        <w:rPr>
          <w:rFonts w:cstheme="minorHAnsi"/>
          <w:sz w:val="28"/>
          <w:szCs w:val="28"/>
        </w:rPr>
      </w:pPr>
      <w:r w:rsidRPr="00545E05">
        <w:rPr>
          <w:rFonts w:cstheme="minorHAnsi"/>
          <w:b/>
          <w:sz w:val="28"/>
          <w:szCs w:val="28"/>
          <w:u w:val="single"/>
        </w:rPr>
        <w:t>ropucha</w:t>
      </w:r>
      <w:r>
        <w:rPr>
          <w:rFonts w:cstheme="minorHAnsi"/>
          <w:sz w:val="28"/>
          <w:szCs w:val="28"/>
        </w:rPr>
        <w:t xml:space="preserve"> (obecná, zelená) - bradavičnatá kůže</w:t>
      </w:r>
    </w:p>
    <w:p w:rsidR="00545E05" w:rsidRPr="003F17FC" w:rsidRDefault="00545E05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>jedové žlázy</w:t>
      </w:r>
    </w:p>
    <w:p w:rsidR="00545E05" w:rsidRDefault="00545E05" w:rsidP="002D5A57">
      <w:pPr>
        <w:spacing w:after="0" w:line="240" w:lineRule="auto"/>
        <w:rPr>
          <w:rFonts w:cstheme="minorHAnsi"/>
          <w:sz w:val="28"/>
          <w:szCs w:val="28"/>
        </w:rPr>
      </w:pPr>
      <w:r w:rsidRPr="00545E05">
        <w:rPr>
          <w:rFonts w:cstheme="minorHAnsi"/>
          <w:b/>
          <w:sz w:val="28"/>
          <w:szCs w:val="28"/>
          <w:u w:val="single"/>
        </w:rPr>
        <w:t>kuňka</w:t>
      </w:r>
      <w:r>
        <w:rPr>
          <w:rFonts w:cstheme="minorHAnsi"/>
          <w:sz w:val="28"/>
          <w:szCs w:val="28"/>
        </w:rPr>
        <w:t xml:space="preserve"> (obecná = ohnivá, žlutobřichá) - kaluže</w:t>
      </w:r>
    </w:p>
    <w:p w:rsidR="00545E05" w:rsidRPr="003F17FC" w:rsidRDefault="00545E05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>ochrana - založí nohy a vystaví výrazné břicho</w:t>
      </w:r>
    </w:p>
    <w:p w:rsidR="00545E05" w:rsidRDefault="00545E05" w:rsidP="002D5A57">
      <w:pPr>
        <w:spacing w:after="0" w:line="240" w:lineRule="auto"/>
        <w:rPr>
          <w:rFonts w:cstheme="minorHAnsi"/>
          <w:sz w:val="28"/>
          <w:szCs w:val="28"/>
        </w:rPr>
      </w:pPr>
      <w:r w:rsidRPr="00545E05">
        <w:rPr>
          <w:rFonts w:cstheme="minorHAnsi"/>
          <w:b/>
          <w:sz w:val="28"/>
          <w:szCs w:val="28"/>
          <w:u w:val="single"/>
        </w:rPr>
        <w:t>pralesničky</w:t>
      </w:r>
      <w:r>
        <w:rPr>
          <w:rFonts w:cstheme="minorHAnsi"/>
          <w:sz w:val="28"/>
          <w:szCs w:val="28"/>
        </w:rPr>
        <w:t xml:space="preserve"> (= šípové žáby) - tropické lesy</w:t>
      </w:r>
    </w:p>
    <w:p w:rsidR="00545E05" w:rsidRPr="003F17FC" w:rsidRDefault="00545E05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>prudce jedovatý sekret</w:t>
      </w:r>
    </w:p>
    <w:p w:rsidR="00545E05" w:rsidRDefault="00545E05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>pestré barvy</w:t>
      </w: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3F17FC" w:rsidRDefault="003F17FC" w:rsidP="003F17FC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3F17FC">
        <w:rPr>
          <w:rFonts w:cstheme="minorHAnsi"/>
          <w:b/>
          <w:sz w:val="44"/>
          <w:szCs w:val="44"/>
          <w:u w:val="single"/>
        </w:rPr>
        <w:lastRenderedPageBreak/>
        <w:t>5. Plazi</w:t>
      </w: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  <w:u w:val="single"/>
        </w:rPr>
        <w:t>povrch těla</w:t>
      </w:r>
      <w:r>
        <w:rPr>
          <w:rFonts w:cstheme="minorHAnsi"/>
          <w:sz w:val="28"/>
          <w:szCs w:val="28"/>
        </w:rPr>
        <w:t xml:space="preserve"> </w:t>
      </w:r>
      <w:r w:rsidRPr="003F17FC">
        <w:rPr>
          <w:rFonts w:cstheme="minorHAnsi"/>
          <w:sz w:val="28"/>
          <w:szCs w:val="28"/>
        </w:rPr>
        <w:t>- rohovité šupiny</w:t>
      </w:r>
      <w:r>
        <w:rPr>
          <w:rFonts w:cstheme="minorHAnsi"/>
          <w:sz w:val="28"/>
          <w:szCs w:val="28"/>
        </w:rPr>
        <w:t>, š</w:t>
      </w:r>
      <w:r w:rsidRPr="003F17FC">
        <w:rPr>
          <w:rFonts w:cstheme="minorHAnsi"/>
          <w:sz w:val="28"/>
          <w:szCs w:val="28"/>
        </w:rPr>
        <w:t>títky</w:t>
      </w:r>
      <w:r>
        <w:rPr>
          <w:rFonts w:cstheme="minorHAnsi"/>
          <w:sz w:val="28"/>
          <w:szCs w:val="28"/>
        </w:rPr>
        <w:t xml:space="preserve"> nebo </w:t>
      </w:r>
      <w:r w:rsidRPr="003F17FC">
        <w:rPr>
          <w:rFonts w:cstheme="minorHAnsi"/>
          <w:sz w:val="28"/>
          <w:szCs w:val="28"/>
        </w:rPr>
        <w:t>kostěné desky (krunýř)</w:t>
      </w: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  <w:u w:val="single"/>
        </w:rPr>
        <w:t>dýchání</w:t>
      </w:r>
      <w:r>
        <w:rPr>
          <w:rFonts w:cstheme="minorHAnsi"/>
          <w:sz w:val="28"/>
          <w:szCs w:val="28"/>
        </w:rPr>
        <w:t xml:space="preserve"> - plíce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  <w:u w:val="single"/>
        </w:rPr>
        <w:t>rozmnožování</w:t>
      </w:r>
      <w:r>
        <w:rPr>
          <w:rFonts w:cstheme="minorHAnsi"/>
          <w:sz w:val="28"/>
          <w:szCs w:val="28"/>
        </w:rPr>
        <w:t xml:space="preserve"> </w:t>
      </w:r>
      <w:r w:rsidRPr="003F17FC">
        <w:rPr>
          <w:rFonts w:cstheme="minorHAnsi"/>
          <w:sz w:val="28"/>
          <w:szCs w:val="28"/>
        </w:rPr>
        <w:t>- vnitřní oplození</w:t>
      </w:r>
      <w:r>
        <w:rPr>
          <w:rFonts w:cstheme="minorHAnsi"/>
          <w:sz w:val="28"/>
          <w:szCs w:val="28"/>
        </w:rPr>
        <w:t xml:space="preserve">, </w:t>
      </w:r>
      <w:r w:rsidRPr="003F17FC">
        <w:rPr>
          <w:rFonts w:cstheme="minorHAnsi"/>
          <w:sz w:val="28"/>
          <w:szCs w:val="28"/>
        </w:rPr>
        <w:t>mláďata se líhnou z vajec</w:t>
      </w: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  <w:u w:val="single"/>
        </w:rPr>
        <w:t>teplota těla</w:t>
      </w:r>
      <w:r>
        <w:rPr>
          <w:rFonts w:cstheme="minorHAnsi"/>
          <w:sz w:val="28"/>
          <w:szCs w:val="28"/>
        </w:rPr>
        <w:t xml:space="preserve"> - proměnlivá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  <w:u w:val="single"/>
        </w:rPr>
        <w:t>končetiny</w:t>
      </w:r>
      <w:r>
        <w:rPr>
          <w:rFonts w:cstheme="minorHAnsi"/>
          <w:sz w:val="28"/>
          <w:szCs w:val="28"/>
        </w:rPr>
        <w:t xml:space="preserve">  </w:t>
      </w:r>
      <w:r w:rsidRPr="003F17FC">
        <w:rPr>
          <w:rFonts w:cstheme="minorHAnsi"/>
          <w:sz w:val="28"/>
          <w:szCs w:val="28"/>
        </w:rPr>
        <w:t>- krátké nebo chybějí</w:t>
      </w:r>
    </w:p>
    <w:p w:rsidR="003F17FC" w:rsidRPr="003F17FC" w:rsidRDefault="003F17F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>prsty s drápy</w:t>
      </w: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b/>
          <w:sz w:val="28"/>
          <w:szCs w:val="28"/>
          <w:u w:val="single"/>
        </w:rPr>
        <w:t>kloaka</w:t>
      </w:r>
      <w:r>
        <w:rPr>
          <w:rFonts w:cstheme="minorHAnsi"/>
          <w:sz w:val="28"/>
          <w:szCs w:val="28"/>
        </w:rPr>
        <w:t xml:space="preserve"> </w:t>
      </w:r>
      <w:r w:rsidRPr="003F17FC">
        <w:rPr>
          <w:rFonts w:cstheme="minorHAnsi"/>
          <w:sz w:val="28"/>
          <w:szCs w:val="28"/>
        </w:rPr>
        <w:t>- vyústění trávicí, vylučovací a pohlavní soustavy</w:t>
      </w: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tbl>
      <w:tblPr>
        <w:tblW w:w="107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2268"/>
        <w:gridCol w:w="2835"/>
        <w:gridCol w:w="2854"/>
      </w:tblGrid>
      <w:tr w:rsidR="003F17FC" w:rsidRPr="003F17FC" w:rsidTr="00E22477">
        <w:trPr>
          <w:trHeight w:val="480"/>
        </w:trPr>
        <w:tc>
          <w:tcPr>
            <w:tcW w:w="1078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plazi</w:t>
            </w:r>
          </w:p>
        </w:tc>
      </w:tr>
      <w:tr w:rsidR="003F17FC" w:rsidRPr="003F17FC" w:rsidTr="00E22477">
        <w:trPr>
          <w:trHeight w:val="480"/>
        </w:trPr>
        <w:tc>
          <w:tcPr>
            <w:tcW w:w="50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F17FC" w:rsidRPr="003F17FC" w:rsidRDefault="00374154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 xml:space="preserve">A. </w:t>
            </w:r>
            <w:r w:rsidR="003F17FC"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šupinatí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74154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 xml:space="preserve">B. </w:t>
            </w:r>
            <w:proofErr w:type="gramStart"/>
            <w:r w:rsidR="003F17FC"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želvy</w:t>
            </w:r>
            <w:proofErr w:type="gramEnd"/>
          </w:p>
        </w:tc>
        <w:tc>
          <w:tcPr>
            <w:tcW w:w="28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74154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 xml:space="preserve">C. </w:t>
            </w:r>
            <w:r w:rsidR="003F17FC"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krokodýli</w:t>
            </w:r>
          </w:p>
        </w:tc>
      </w:tr>
      <w:tr w:rsidR="003F17FC" w:rsidRPr="003F17FC" w:rsidTr="00E22477">
        <w:trPr>
          <w:trHeight w:val="480"/>
        </w:trPr>
        <w:tc>
          <w:tcPr>
            <w:tcW w:w="28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74154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 xml:space="preserve">a) </w:t>
            </w:r>
            <w:r w:rsidR="003F17FC"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ještěři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74154" w:rsidP="00E22477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 xml:space="preserve">b) </w:t>
            </w:r>
            <w:r w:rsidR="003F17FC"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hadi</w:t>
            </w:r>
          </w:p>
        </w:tc>
        <w:tc>
          <w:tcPr>
            <w:tcW w:w="28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</w:p>
        </w:tc>
        <w:tc>
          <w:tcPr>
            <w:tcW w:w="28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ještěrka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  <w:r w:rsidRPr="003F17FC">
              <w:rPr>
                <w:rFonts w:eastAsia="Times New Roman" w:cstheme="minorHAnsi"/>
                <w:color w:val="000000"/>
                <w:sz w:val="28"/>
                <w:szCs w:val="28"/>
                <w:u w:val="single"/>
                <w:lang w:eastAsia="cs-CZ"/>
              </w:rPr>
              <w:t>ŠKRTIČI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želva bahenní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krokodýl mořský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slepýš křehký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užovka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želva sloní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krokodýl nilský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chameleon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hroznýš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želva obrovská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kajman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agama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krajta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kajmanka supí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aligátor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leguán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anakonda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gaviál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varan komodský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u w:val="single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  <w:r w:rsidRPr="003F17FC">
              <w:rPr>
                <w:rFonts w:eastAsia="Times New Roman" w:cstheme="minorHAnsi"/>
                <w:color w:val="000000"/>
                <w:sz w:val="28"/>
                <w:szCs w:val="28"/>
                <w:u w:val="single"/>
                <w:lang w:eastAsia="cs-CZ"/>
              </w:rPr>
              <w:t>MOŘSKÉ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gekon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  <w:r w:rsidRPr="003F17FC">
              <w:rPr>
                <w:rFonts w:eastAsia="Times New Roman" w:cstheme="minorHAnsi"/>
                <w:color w:val="000000"/>
                <w:sz w:val="28"/>
                <w:szCs w:val="28"/>
                <w:u w:val="single"/>
                <w:lang w:eastAsia="cs-CZ"/>
              </w:rPr>
              <w:t>JEDOVATÍ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kareta obrovská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zmije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kožatka velká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- kobra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chřestýš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mamba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 xml:space="preserve"> - </w:t>
            </w:r>
            <w:proofErr w:type="spellStart"/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tajpan</w:t>
            </w:r>
            <w:proofErr w:type="spellEnd"/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3F17FC" w:rsidRPr="003F17FC" w:rsidTr="00E22477">
        <w:trPr>
          <w:trHeight w:val="450"/>
        </w:trPr>
        <w:tc>
          <w:tcPr>
            <w:tcW w:w="28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- korálovec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2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17FC" w:rsidRPr="003F17FC" w:rsidRDefault="003F17FC" w:rsidP="00E22477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3F17FC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</w:tbl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374154" w:rsidRDefault="00374154" w:rsidP="00374154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374154">
        <w:rPr>
          <w:rFonts w:cstheme="minorHAnsi"/>
          <w:b/>
          <w:sz w:val="44"/>
          <w:szCs w:val="44"/>
          <w:u w:val="single"/>
        </w:rPr>
        <w:t>A. Šupinatí</w:t>
      </w:r>
    </w:p>
    <w:p w:rsidR="00374154" w:rsidRDefault="00374154" w:rsidP="003F17FC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</w:p>
    <w:p w:rsidR="003F17FC" w:rsidRPr="003F17FC" w:rsidRDefault="00374154" w:rsidP="003F17FC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sz w:val="40"/>
          <w:szCs w:val="40"/>
          <w:u w:val="single"/>
        </w:rPr>
        <w:t xml:space="preserve">a) </w:t>
      </w:r>
      <w:r w:rsidR="003F17FC" w:rsidRPr="003F17FC">
        <w:rPr>
          <w:rFonts w:cstheme="minorHAnsi"/>
          <w:b/>
          <w:sz w:val="40"/>
          <w:szCs w:val="40"/>
          <w:u w:val="single"/>
        </w:rPr>
        <w:t>Ještěři</w:t>
      </w:r>
    </w:p>
    <w:p w:rsidR="003F17FC" w:rsidRDefault="00374154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09440" behindDoc="1" locked="0" layoutInCell="1" allowOverlap="1" wp14:anchorId="643BFDC8" wp14:editId="6C83C682">
            <wp:simplePos x="0" y="0"/>
            <wp:positionH relativeFrom="margin">
              <wp:posOffset>4431665</wp:posOffset>
            </wp:positionH>
            <wp:positionV relativeFrom="paragraph">
              <wp:posOffset>74295</wp:posOffset>
            </wp:positionV>
            <wp:extent cx="2387600" cy="1389380"/>
            <wp:effectExtent l="0" t="0" r="0" b="1270"/>
            <wp:wrapSquare wrapText="bothSides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eštěr-pixaba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7FC">
        <w:rPr>
          <w:rFonts w:cstheme="minorHAnsi"/>
          <w:sz w:val="28"/>
          <w:szCs w:val="28"/>
        </w:rPr>
        <w:t>- většinou 2 páry končetin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pohyblivá oční víčka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rozeklaný jazyk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šupinatá pokožka, svlékají po částech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 xml:space="preserve">u nás: </w:t>
      </w:r>
      <w:r w:rsidRPr="00374154">
        <w:rPr>
          <w:rFonts w:cstheme="minorHAnsi"/>
          <w:b/>
          <w:sz w:val="28"/>
          <w:szCs w:val="28"/>
          <w:u w:val="single"/>
        </w:rPr>
        <w:t>ještěrka</w:t>
      </w:r>
      <w:r w:rsidRPr="003F17FC">
        <w:rPr>
          <w:rFonts w:cstheme="minorHAnsi"/>
          <w:sz w:val="28"/>
          <w:szCs w:val="28"/>
        </w:rPr>
        <w:t xml:space="preserve"> - obecná, zelená, živorodá, zední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ab/>
      </w:r>
      <w:r w:rsidRPr="00374154">
        <w:rPr>
          <w:rFonts w:cstheme="minorHAnsi"/>
          <w:b/>
          <w:sz w:val="28"/>
          <w:szCs w:val="28"/>
          <w:u w:val="single"/>
        </w:rPr>
        <w:t>slepýš křehký</w:t>
      </w:r>
      <w:r w:rsidRPr="003F17FC">
        <w:rPr>
          <w:rFonts w:cstheme="minorHAnsi"/>
          <w:sz w:val="28"/>
          <w:szCs w:val="28"/>
        </w:rPr>
        <w:t xml:space="preserve"> - nemá končetiny, jen zbytky na kostře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sz w:val="28"/>
          <w:szCs w:val="28"/>
        </w:rPr>
        <w:tab/>
      </w:r>
      <w:r w:rsidRPr="003F17FC">
        <w:rPr>
          <w:rFonts w:cstheme="minorHAnsi"/>
          <w:sz w:val="28"/>
          <w:szCs w:val="28"/>
        </w:rPr>
        <w:tab/>
      </w:r>
      <w:r w:rsidRPr="003F17FC">
        <w:rPr>
          <w:rFonts w:cstheme="minorHAnsi"/>
          <w:sz w:val="28"/>
          <w:szCs w:val="28"/>
        </w:rPr>
        <w:tab/>
        <w:t xml:space="preserve">- </w:t>
      </w:r>
      <w:proofErr w:type="spellStart"/>
      <w:r w:rsidRPr="00374154">
        <w:rPr>
          <w:rFonts w:cstheme="minorHAnsi"/>
          <w:b/>
          <w:sz w:val="28"/>
          <w:szCs w:val="28"/>
        </w:rPr>
        <w:t>vejcoživorodý</w:t>
      </w:r>
      <w:proofErr w:type="spellEnd"/>
      <w:r w:rsidRPr="003F17FC">
        <w:rPr>
          <w:rFonts w:cstheme="minorHAnsi"/>
          <w:sz w:val="28"/>
          <w:szCs w:val="28"/>
        </w:rPr>
        <w:t xml:space="preserve"> - klade vejce, která se hned klubou</w:t>
      </w:r>
    </w:p>
    <w:p w:rsidR="003F17FC" w:rsidRPr="00374154" w:rsidRDefault="00374154" w:rsidP="00374154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374154">
        <w:rPr>
          <w:rFonts w:cstheme="minorHAnsi"/>
          <w:b/>
          <w:sz w:val="44"/>
          <w:szCs w:val="44"/>
          <w:u w:val="single"/>
        </w:rPr>
        <w:lastRenderedPageBreak/>
        <w:t>b) H</w:t>
      </w:r>
      <w:r w:rsidR="003F17FC" w:rsidRPr="00374154">
        <w:rPr>
          <w:rFonts w:cstheme="minorHAnsi"/>
          <w:b/>
          <w:sz w:val="44"/>
          <w:szCs w:val="44"/>
          <w:u w:val="single"/>
        </w:rPr>
        <w:t>adi</w:t>
      </w:r>
    </w:p>
    <w:p w:rsidR="003F17FC" w:rsidRPr="003F17FC" w:rsidRDefault="00374154" w:rsidP="003F17FC">
      <w:pPr>
        <w:spacing w:after="0" w:line="240" w:lineRule="auto"/>
        <w:rPr>
          <w:rFonts w:cstheme="minorHAnsi"/>
          <w:sz w:val="28"/>
          <w:szCs w:val="28"/>
        </w:rPr>
      </w:pPr>
      <w:r w:rsidRPr="003F17FC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14560" behindDoc="1" locked="0" layoutInCell="1" allowOverlap="1" wp14:anchorId="57E5B1D5" wp14:editId="21E41D29">
            <wp:simplePos x="0" y="0"/>
            <wp:positionH relativeFrom="column">
              <wp:posOffset>4194598</wp:posOffset>
            </wp:positionH>
            <wp:positionV relativeFrom="paragraph">
              <wp:posOffset>46990</wp:posOffset>
            </wp:positionV>
            <wp:extent cx="2251710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381" y="21430"/>
                <wp:lineTo x="21381" y="0"/>
                <wp:lineTo x="0" y="0"/>
              </wp:wrapPolygon>
            </wp:wrapTight>
            <wp:docPr id="373" name="Obrázek 37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17FC" w:rsidRDefault="00374154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úplná ztráta končetin</w:t>
      </w:r>
    </w:p>
    <w:p w:rsidR="00374154" w:rsidRPr="003F17FC" w:rsidRDefault="00374154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srostlá průhledná víčka</w:t>
      </w:r>
    </w:p>
    <w:p w:rsidR="00374154" w:rsidRDefault="00374154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proofErr w:type="spellStart"/>
      <w:r w:rsidRPr="00DA019E">
        <w:rPr>
          <w:rFonts w:cstheme="minorHAnsi"/>
          <w:b/>
          <w:sz w:val="28"/>
          <w:szCs w:val="28"/>
        </w:rPr>
        <w:t>Jacobsonův</w:t>
      </w:r>
      <w:proofErr w:type="spellEnd"/>
      <w:r w:rsidRPr="00DA019E">
        <w:rPr>
          <w:rFonts w:cstheme="minorHAnsi"/>
          <w:b/>
          <w:sz w:val="28"/>
          <w:szCs w:val="28"/>
        </w:rPr>
        <w:t xml:space="preserve"> orgán</w:t>
      </w:r>
      <w:r>
        <w:rPr>
          <w:rFonts w:cstheme="minorHAnsi"/>
          <w:sz w:val="28"/>
          <w:szCs w:val="28"/>
        </w:rPr>
        <w:t xml:space="preserve"> na horním patře - čich</w:t>
      </w:r>
    </w:p>
    <w:p w:rsidR="00374154" w:rsidRDefault="00374154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vnímají otřesy a teplo</w:t>
      </w:r>
    </w:p>
    <w:p w:rsidR="00374154" w:rsidRDefault="00374154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šupinatou pokožku svlékají vcelku</w:t>
      </w:r>
    </w:p>
    <w:p w:rsidR="00374154" w:rsidRDefault="00374154" w:rsidP="003F17FC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potravu polykají vcelku - roztažitelná žebra a čelisti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DF2132" w:rsidRDefault="00DF2132" w:rsidP="00DF2132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DF2132" w:rsidRPr="00DF2132" w:rsidRDefault="00DF2132" w:rsidP="00DF2132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DF2132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16608" behindDoc="1" locked="0" layoutInCell="1" allowOverlap="1" wp14:anchorId="2FA1D012" wp14:editId="6DB80AD8">
            <wp:simplePos x="0" y="0"/>
            <wp:positionH relativeFrom="margin">
              <wp:posOffset>452755</wp:posOffset>
            </wp:positionH>
            <wp:positionV relativeFrom="paragraph">
              <wp:posOffset>342900</wp:posOffset>
            </wp:positionV>
            <wp:extent cx="3851910" cy="1921510"/>
            <wp:effectExtent l="0" t="0" r="0" b="2540"/>
            <wp:wrapTopAndBottom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žovka-zmij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  <w:u w:val="single"/>
        </w:rPr>
        <w:t>užovka</w:t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  <w:u w:val="single"/>
        </w:rPr>
        <w:t>zmije obecná</w:t>
      </w:r>
    </w:p>
    <w:p w:rsidR="00DF2132" w:rsidRPr="00DF2132" w:rsidRDefault="00DF2132" w:rsidP="00DF213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>- oválná hlava</w:t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>- hlava trojúhelníkovitá</w:t>
      </w:r>
    </w:p>
    <w:p w:rsidR="00DF2132" w:rsidRPr="00DF2132" w:rsidRDefault="00DF2132" w:rsidP="00DF213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>- kulatá zornice</w:t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>- štěrbinovitá zornice</w:t>
      </w:r>
    </w:p>
    <w:p w:rsidR="00DF2132" w:rsidRPr="00DF2132" w:rsidRDefault="00DF2132" w:rsidP="00DF2132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>- NEJEDOVATÁ</w:t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>- někdy na zádech klikatá čára</w:t>
      </w:r>
    </w:p>
    <w:p w:rsidR="00DF2132" w:rsidRPr="00DF2132" w:rsidRDefault="00DF2132" w:rsidP="00DF2132">
      <w:pPr>
        <w:spacing w:after="0" w:line="240" w:lineRule="auto"/>
        <w:rPr>
          <w:rFonts w:cstheme="minorHAnsi"/>
          <w:sz w:val="28"/>
          <w:szCs w:val="28"/>
        </w:rPr>
      </w:pP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Pr="00DF2132">
        <w:rPr>
          <w:rFonts w:cstheme="minorHAnsi"/>
          <w:sz w:val="28"/>
          <w:szCs w:val="28"/>
        </w:rPr>
        <w:tab/>
        <w:t>- JEDOVATÁ, ne vždy smrtelně</w:t>
      </w: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0C6EFF" w:rsidRPr="004D7CD7" w:rsidRDefault="000C6EFF" w:rsidP="000C6EFF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  <w:r>
        <w:rPr>
          <w:rFonts w:cstheme="minorHAnsi"/>
          <w:b/>
          <w:sz w:val="48"/>
          <w:szCs w:val="40"/>
          <w:u w:val="single"/>
        </w:rPr>
        <w:t>B</w:t>
      </w:r>
      <w:r w:rsidRPr="004D7CD7">
        <w:rPr>
          <w:rFonts w:cstheme="minorHAnsi"/>
          <w:b/>
          <w:sz w:val="48"/>
          <w:szCs w:val="40"/>
          <w:u w:val="single"/>
        </w:rPr>
        <w:t>. Želvy</w:t>
      </w:r>
    </w:p>
    <w:p w:rsid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0C6EFF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34016" behindDoc="1" locked="0" layoutInCell="1" allowOverlap="1" wp14:anchorId="4B9CF843" wp14:editId="5FED08EA">
            <wp:simplePos x="0" y="0"/>
            <wp:positionH relativeFrom="margin">
              <wp:posOffset>5002530</wp:posOffset>
            </wp:positionH>
            <wp:positionV relativeFrom="paragraph">
              <wp:posOffset>196850</wp:posOffset>
            </wp:positionV>
            <wp:extent cx="1663065" cy="1450340"/>
            <wp:effectExtent l="0" t="0" r="0" b="0"/>
            <wp:wrapTight wrapText="bothSides">
              <wp:wrapPolygon edited="0">
                <wp:start x="12866" y="0"/>
                <wp:lineTo x="7423" y="4539"/>
                <wp:lineTo x="2969" y="4823"/>
                <wp:lineTo x="1237" y="6242"/>
                <wp:lineTo x="1485" y="9079"/>
                <wp:lineTo x="0" y="13618"/>
                <wp:lineTo x="0" y="15888"/>
                <wp:lineTo x="11876" y="18158"/>
                <wp:lineTo x="10887" y="19860"/>
                <wp:lineTo x="10392" y="20995"/>
                <wp:lineTo x="10639" y="21278"/>
                <wp:lineTo x="12371" y="21278"/>
                <wp:lineTo x="12619" y="21278"/>
                <wp:lineTo x="16330" y="18158"/>
                <wp:lineTo x="17814" y="14469"/>
                <wp:lineTo x="17814" y="13618"/>
                <wp:lineTo x="21278" y="9646"/>
                <wp:lineTo x="21278" y="7944"/>
                <wp:lineTo x="18309" y="4256"/>
                <wp:lineTo x="16330" y="1135"/>
                <wp:lineTo x="15093" y="0"/>
                <wp:lineTo x="12866" y="0"/>
              </wp:wrapPolygon>
            </wp:wrapTight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želva1-pixaba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EFF">
        <w:rPr>
          <w:rFonts w:cstheme="minorHAnsi"/>
          <w:sz w:val="28"/>
          <w:szCs w:val="28"/>
        </w:rPr>
        <w:t>- tělo</w:t>
      </w:r>
      <w:r>
        <w:rPr>
          <w:rFonts w:cstheme="minorHAnsi"/>
          <w:sz w:val="28"/>
          <w:szCs w:val="28"/>
        </w:rPr>
        <w:t xml:space="preserve"> kryto kostěným krunýřem (někdy nahrazen silnou kůží)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zatáhnou hlavu, končetiny i ocas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0C6EFF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18656" behindDoc="1" locked="0" layoutInCell="1" allowOverlap="1" wp14:anchorId="590D132F" wp14:editId="65A5E623">
            <wp:simplePos x="0" y="0"/>
            <wp:positionH relativeFrom="page">
              <wp:posOffset>3538855</wp:posOffset>
            </wp:positionH>
            <wp:positionV relativeFrom="paragraph">
              <wp:posOffset>95250</wp:posOffset>
            </wp:positionV>
            <wp:extent cx="1633855" cy="1023620"/>
            <wp:effectExtent l="0" t="0" r="4445" b="5080"/>
            <wp:wrapTight wrapText="bothSides">
              <wp:wrapPolygon edited="0">
                <wp:start x="6800" y="0"/>
                <wp:lineTo x="5289" y="402"/>
                <wp:lineTo x="1763" y="4824"/>
                <wp:lineTo x="1763" y="6432"/>
                <wp:lineTo x="756" y="8844"/>
                <wp:lineTo x="0" y="13667"/>
                <wp:lineTo x="0" y="18089"/>
                <wp:lineTo x="12089" y="19295"/>
                <wp:lineTo x="13348" y="21305"/>
                <wp:lineTo x="13600" y="21305"/>
                <wp:lineTo x="15363" y="21305"/>
                <wp:lineTo x="15363" y="19295"/>
                <wp:lineTo x="21407" y="16481"/>
                <wp:lineTo x="21407" y="8040"/>
                <wp:lineTo x="20400" y="6432"/>
                <wp:lineTo x="17377" y="5628"/>
                <wp:lineTo x="12844" y="402"/>
                <wp:lineTo x="11333" y="0"/>
                <wp:lineTo x="6800" y="0"/>
              </wp:wrapPolygon>
            </wp:wrapTight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želva2-pixaba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3855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6EFF">
        <w:rPr>
          <w:rFonts w:cstheme="minorHAnsi"/>
          <w:sz w:val="28"/>
          <w:szCs w:val="28"/>
        </w:rPr>
        <w:t>- nemají zuby, jen rohovité povlaky čelistí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dlouhověké (až 100 let)</w:t>
      </w:r>
    </w:p>
    <w:p w:rsid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původně suchozemské</w:t>
      </w:r>
    </w:p>
    <w:p w:rsid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mořské - končetiny jako ploutve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sladkovodní - mezi prsty plovací blány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suchozemská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mořská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0C6EFF">
        <w:rPr>
          <w:rFonts w:cstheme="minorHAnsi"/>
          <w:b/>
          <w:sz w:val="28"/>
          <w:szCs w:val="28"/>
          <w:u w:val="single"/>
        </w:rPr>
        <w:t>želva bahenní</w:t>
      </w:r>
      <w:r>
        <w:rPr>
          <w:rFonts w:cstheme="minorHAnsi"/>
          <w:sz w:val="28"/>
          <w:szCs w:val="28"/>
          <w:u w:val="single"/>
        </w:rPr>
        <w:t xml:space="preserve"> </w:t>
      </w:r>
      <w:r w:rsidRPr="000C6EFF">
        <w:rPr>
          <w:rFonts w:cstheme="minorHAnsi"/>
          <w:sz w:val="28"/>
          <w:szCs w:val="28"/>
        </w:rPr>
        <w:t>- u nás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0C6EFF">
        <w:rPr>
          <w:rFonts w:cstheme="minorHAnsi"/>
          <w:b/>
          <w:sz w:val="28"/>
          <w:szCs w:val="28"/>
          <w:u w:val="single"/>
        </w:rPr>
        <w:t>želva sloní</w:t>
      </w:r>
      <w:r w:rsidRPr="000C6EFF">
        <w:rPr>
          <w:rFonts w:cstheme="minorHAnsi"/>
          <w:b/>
          <w:sz w:val="28"/>
          <w:szCs w:val="28"/>
        </w:rPr>
        <w:t xml:space="preserve">, </w:t>
      </w:r>
      <w:r w:rsidRPr="000C6EFF">
        <w:rPr>
          <w:rFonts w:cstheme="minorHAnsi"/>
          <w:b/>
          <w:sz w:val="28"/>
          <w:szCs w:val="28"/>
          <w:u w:val="single"/>
        </w:rPr>
        <w:t>želva obrovská</w:t>
      </w:r>
      <w:r w:rsidRPr="000C6EFF">
        <w:rPr>
          <w:rFonts w:cstheme="minorHAnsi"/>
          <w:sz w:val="28"/>
          <w:szCs w:val="28"/>
        </w:rPr>
        <w:t xml:space="preserve"> - až 1,5 m, 300 kg, Galapágy, Seychely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0C6EFF">
        <w:rPr>
          <w:rFonts w:cstheme="minorHAnsi"/>
          <w:b/>
          <w:sz w:val="28"/>
          <w:szCs w:val="28"/>
          <w:u w:val="single"/>
        </w:rPr>
        <w:t>kajmanka supí</w:t>
      </w:r>
      <w:r w:rsidRPr="000C6EFF">
        <w:rPr>
          <w:rFonts w:cstheme="minorHAnsi"/>
          <w:sz w:val="28"/>
          <w:szCs w:val="28"/>
        </w:rPr>
        <w:t xml:space="preserve"> - dravá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0C6EFF">
        <w:rPr>
          <w:rFonts w:cstheme="minorHAnsi"/>
          <w:b/>
          <w:sz w:val="28"/>
          <w:szCs w:val="28"/>
          <w:u w:val="single"/>
        </w:rPr>
        <w:t>kareta obrovská</w:t>
      </w:r>
      <w:r>
        <w:rPr>
          <w:rFonts w:cstheme="minorHAnsi"/>
          <w:b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</w:rPr>
        <w:t>- mořská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0C6EFF">
        <w:rPr>
          <w:rFonts w:cstheme="minorHAnsi"/>
          <w:b/>
          <w:sz w:val="28"/>
          <w:szCs w:val="28"/>
          <w:u w:val="single"/>
        </w:rPr>
        <w:t>kožatka velká</w:t>
      </w:r>
      <w:r>
        <w:rPr>
          <w:rFonts w:cstheme="minorHAnsi"/>
          <w:b/>
          <w:sz w:val="28"/>
          <w:szCs w:val="28"/>
          <w:u w:val="single"/>
        </w:rPr>
        <w:t xml:space="preserve"> -</w:t>
      </w:r>
      <w:r w:rsidRPr="000C6EFF">
        <w:rPr>
          <w:rFonts w:cstheme="minorHAnsi"/>
          <w:sz w:val="28"/>
          <w:szCs w:val="28"/>
        </w:rPr>
        <w:t xml:space="preserve"> až 2 m, 600 kg</w:t>
      </w:r>
      <w:r>
        <w:rPr>
          <w:rFonts w:cstheme="minorHAnsi"/>
          <w:sz w:val="28"/>
          <w:szCs w:val="28"/>
        </w:rPr>
        <w:t xml:space="preserve">, </w:t>
      </w:r>
      <w:r w:rsidRPr="000C6EFF">
        <w:rPr>
          <w:rFonts w:cstheme="minorHAnsi"/>
          <w:sz w:val="28"/>
          <w:szCs w:val="28"/>
        </w:rPr>
        <w:t>místo krunýře tuhá kůže</w:t>
      </w: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0C6EFF" w:rsidRPr="000C6EFF" w:rsidRDefault="00DA019E" w:rsidP="00DA019E">
      <w:pPr>
        <w:spacing w:after="0" w:line="240" w:lineRule="auto"/>
        <w:rPr>
          <w:rFonts w:cstheme="minorHAnsi"/>
          <w:b/>
          <w:sz w:val="44"/>
          <w:szCs w:val="40"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6064" behindDoc="1" locked="0" layoutInCell="1" allowOverlap="1" wp14:anchorId="56B3EA55" wp14:editId="4F31A4EE">
            <wp:simplePos x="0" y="0"/>
            <wp:positionH relativeFrom="margin">
              <wp:posOffset>46355</wp:posOffset>
            </wp:positionH>
            <wp:positionV relativeFrom="paragraph">
              <wp:posOffset>131021</wp:posOffset>
            </wp:positionV>
            <wp:extent cx="2548800" cy="1789200"/>
            <wp:effectExtent l="0" t="0" r="4445" b="1905"/>
            <wp:wrapSquare wrapText="bothSides"/>
            <wp:docPr id="688" name="Obrázek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ligator-clker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3"/>
                    <a:stretch/>
                  </pic:blipFill>
                  <pic:spPr bwMode="auto">
                    <a:xfrm flipH="1">
                      <a:off x="0" y="0"/>
                      <a:ext cx="2548800" cy="17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EFF">
        <w:rPr>
          <w:rFonts w:cstheme="minorHAnsi"/>
          <w:b/>
          <w:sz w:val="44"/>
          <w:szCs w:val="40"/>
          <w:u w:val="single"/>
        </w:rPr>
        <w:t>C</w:t>
      </w:r>
      <w:r w:rsidR="000C6EFF" w:rsidRPr="000C6EFF">
        <w:rPr>
          <w:rFonts w:cstheme="minorHAnsi"/>
          <w:b/>
          <w:sz w:val="44"/>
          <w:szCs w:val="40"/>
          <w:u w:val="single"/>
        </w:rPr>
        <w:t>. Krokodýli</w:t>
      </w:r>
    </w:p>
    <w:p w:rsidR="000C6EFF" w:rsidRPr="000C6EFF" w:rsidRDefault="00DA019E" w:rsidP="000C6EFF">
      <w:pPr>
        <w:spacing w:after="0" w:line="240" w:lineRule="auto"/>
        <w:rPr>
          <w:rFonts w:cstheme="minorHAnsi"/>
          <w:sz w:val="28"/>
          <w:szCs w:val="40"/>
        </w:rPr>
      </w:pPr>
      <w:r>
        <w:rPr>
          <w:rFonts w:cstheme="minorHAnsi"/>
          <w:sz w:val="28"/>
          <w:szCs w:val="40"/>
        </w:rPr>
        <w:t>- tvrdou kůži kryjí rohovité štíty, břicho kostěné desky</w:t>
      </w:r>
    </w:p>
    <w:p w:rsidR="00DA019E" w:rsidRDefault="00DA019E" w:rsidP="000C6EFF">
      <w:pPr>
        <w:spacing w:after="0" w:line="240" w:lineRule="auto"/>
        <w:rPr>
          <w:rFonts w:cstheme="minorHAnsi"/>
          <w:sz w:val="28"/>
          <w:szCs w:val="40"/>
        </w:rPr>
      </w:pPr>
      <w:r>
        <w:rPr>
          <w:rFonts w:cstheme="minorHAnsi"/>
          <w:sz w:val="28"/>
          <w:szCs w:val="40"/>
        </w:rPr>
        <w:t>- dlouhý, ze stran zploštělý ocas = pohon při plavání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40"/>
        </w:rPr>
      </w:pPr>
      <w:r>
        <w:rPr>
          <w:rFonts w:cstheme="minorHAnsi"/>
          <w:sz w:val="28"/>
          <w:szCs w:val="40"/>
        </w:rPr>
        <w:t xml:space="preserve">- </w:t>
      </w:r>
      <w:r w:rsidR="00DA019E">
        <w:rPr>
          <w:rFonts w:cstheme="minorHAnsi"/>
          <w:sz w:val="28"/>
          <w:szCs w:val="40"/>
        </w:rPr>
        <w:t>velmi rozvinutý mozek</w:t>
      </w:r>
    </w:p>
    <w:p w:rsidR="000C6EFF" w:rsidRDefault="00DA019E" w:rsidP="000C6EFF">
      <w:pPr>
        <w:spacing w:after="0" w:line="240" w:lineRule="auto"/>
        <w:rPr>
          <w:rFonts w:cstheme="minorHAnsi"/>
          <w:sz w:val="28"/>
          <w:szCs w:val="40"/>
        </w:rPr>
      </w:pPr>
      <w:r>
        <w:rPr>
          <w:rFonts w:cstheme="minorHAnsi"/>
          <w:sz w:val="28"/>
          <w:szCs w:val="40"/>
        </w:rPr>
        <w:t>- čelisti - silný stisk</w:t>
      </w:r>
    </w:p>
    <w:p w:rsidR="00DA019E" w:rsidRPr="000C6EFF" w:rsidRDefault="00DA019E" w:rsidP="000C6EFF">
      <w:pPr>
        <w:spacing w:after="0" w:line="240" w:lineRule="auto"/>
        <w:rPr>
          <w:rFonts w:cstheme="minorHAnsi"/>
          <w:sz w:val="28"/>
          <w:szCs w:val="40"/>
        </w:rPr>
      </w:pPr>
      <w:r>
        <w:rPr>
          <w:rFonts w:cstheme="minorHAnsi"/>
          <w:sz w:val="28"/>
          <w:szCs w:val="40"/>
        </w:rPr>
        <w:t>- zuby se opakovaně obnovují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40"/>
        </w:rPr>
      </w:pP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40"/>
        </w:rPr>
      </w:pPr>
    </w:p>
    <w:p w:rsidR="000C6EFF" w:rsidRPr="000C6EFF" w:rsidRDefault="000C6EFF" w:rsidP="000C6EFF">
      <w:pPr>
        <w:spacing w:after="0" w:line="240" w:lineRule="auto"/>
        <w:rPr>
          <w:rFonts w:cstheme="minorHAnsi"/>
          <w:sz w:val="20"/>
          <w:szCs w:val="28"/>
        </w:rPr>
      </w:pP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0C6EFF">
        <w:rPr>
          <w:rFonts w:cstheme="minorHAnsi"/>
          <w:sz w:val="28"/>
          <w:szCs w:val="28"/>
        </w:rPr>
        <w:t xml:space="preserve">krokodýli - </w:t>
      </w:r>
      <w:r w:rsidRPr="00DA019E">
        <w:rPr>
          <w:rFonts w:cstheme="minorHAnsi"/>
          <w:b/>
          <w:sz w:val="28"/>
          <w:szCs w:val="28"/>
          <w:u w:val="single"/>
        </w:rPr>
        <w:t>krokodýl mořský</w:t>
      </w:r>
      <w:r w:rsidRPr="000C6EFF">
        <w:rPr>
          <w:rFonts w:cstheme="minorHAnsi"/>
          <w:sz w:val="28"/>
          <w:szCs w:val="28"/>
        </w:rPr>
        <w:t xml:space="preserve"> - největší plaz - až 7m, 1,2 t</w:t>
      </w:r>
    </w:p>
    <w:p w:rsidR="000C6EFF" w:rsidRPr="00DA019E" w:rsidRDefault="000C6EFF" w:rsidP="000C6EFF">
      <w:pPr>
        <w:spacing w:after="0" w:line="240" w:lineRule="auto"/>
        <w:rPr>
          <w:rFonts w:cstheme="minorHAnsi"/>
          <w:b/>
          <w:sz w:val="28"/>
          <w:szCs w:val="28"/>
        </w:rPr>
      </w:pPr>
      <w:r w:rsidRPr="000C6EFF">
        <w:rPr>
          <w:rFonts w:cstheme="minorHAnsi"/>
          <w:sz w:val="28"/>
          <w:szCs w:val="28"/>
        </w:rPr>
        <w:tab/>
      </w:r>
      <w:r w:rsidRPr="000C6EFF">
        <w:rPr>
          <w:rFonts w:cstheme="minorHAnsi"/>
          <w:sz w:val="28"/>
          <w:szCs w:val="28"/>
        </w:rPr>
        <w:tab/>
      </w:r>
      <w:r w:rsidRPr="00DA019E">
        <w:rPr>
          <w:rFonts w:cstheme="minorHAnsi"/>
          <w:b/>
          <w:sz w:val="28"/>
          <w:szCs w:val="28"/>
        </w:rPr>
        <w:t xml:space="preserve">- </w:t>
      </w:r>
      <w:r w:rsidRPr="00DA019E">
        <w:rPr>
          <w:rFonts w:cstheme="minorHAnsi"/>
          <w:b/>
          <w:sz w:val="28"/>
          <w:szCs w:val="28"/>
          <w:u w:val="single"/>
        </w:rPr>
        <w:t>krokodýl nilský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DA019E">
        <w:rPr>
          <w:rFonts w:cstheme="minorHAnsi"/>
          <w:b/>
          <w:sz w:val="28"/>
          <w:szCs w:val="28"/>
          <w:u w:val="single"/>
        </w:rPr>
        <w:t>aligátoři</w:t>
      </w:r>
      <w:r w:rsidRPr="000C6EFF">
        <w:rPr>
          <w:rFonts w:cstheme="minorHAnsi"/>
          <w:sz w:val="28"/>
          <w:szCs w:val="28"/>
        </w:rPr>
        <w:t xml:space="preserve"> - S Amerika - např. Florida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DA019E">
        <w:rPr>
          <w:rFonts w:cstheme="minorHAnsi"/>
          <w:b/>
          <w:sz w:val="28"/>
          <w:szCs w:val="28"/>
          <w:u w:val="single"/>
        </w:rPr>
        <w:t>kajmani</w:t>
      </w:r>
      <w:r w:rsidRPr="000C6EFF">
        <w:rPr>
          <w:rFonts w:cstheme="minorHAnsi"/>
          <w:sz w:val="28"/>
          <w:szCs w:val="28"/>
        </w:rPr>
        <w:t xml:space="preserve"> - J Amerika</w:t>
      </w:r>
    </w:p>
    <w:p w:rsidR="000C6EFF" w:rsidRPr="000C6EFF" w:rsidRDefault="000C6EFF" w:rsidP="000C6EFF">
      <w:pPr>
        <w:spacing w:after="0" w:line="240" w:lineRule="auto"/>
        <w:rPr>
          <w:rFonts w:cstheme="minorHAnsi"/>
          <w:sz w:val="28"/>
          <w:szCs w:val="28"/>
        </w:rPr>
      </w:pPr>
      <w:r w:rsidRPr="00DA019E">
        <w:rPr>
          <w:rFonts w:cstheme="minorHAnsi"/>
          <w:b/>
          <w:sz w:val="28"/>
          <w:szCs w:val="28"/>
          <w:u w:val="single"/>
        </w:rPr>
        <w:t>gaviáli</w:t>
      </w:r>
      <w:r w:rsidRPr="000C6EFF">
        <w:rPr>
          <w:rFonts w:cstheme="minorHAnsi"/>
          <w:sz w:val="28"/>
          <w:szCs w:val="28"/>
        </w:rPr>
        <w:t xml:space="preserve"> - Indie - hodně úzké čelisti</w:t>
      </w: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Pr="000C6EFF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F17FC" w:rsidRDefault="003F17F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</w:p>
    <w:p w:rsidR="003C292C" w:rsidRPr="003C292C" w:rsidRDefault="003C292C" w:rsidP="003C292C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3C292C">
        <w:rPr>
          <w:rFonts w:cstheme="minorHAnsi"/>
          <w:b/>
          <w:sz w:val="44"/>
          <w:szCs w:val="44"/>
          <w:u w:val="single"/>
        </w:rPr>
        <w:lastRenderedPageBreak/>
        <w:t>6. Ptáci</w:t>
      </w:r>
    </w:p>
    <w:p w:rsidR="003C292C" w:rsidRDefault="003C292C" w:rsidP="003F17F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3C292C">
        <w:rPr>
          <w:rFonts w:cstheme="minorHAnsi"/>
          <w:b/>
          <w:sz w:val="28"/>
          <w:szCs w:val="28"/>
          <w:u w:val="single"/>
        </w:rPr>
        <w:t>Přizpůsobení letu</w:t>
      </w:r>
      <w:r>
        <w:rPr>
          <w:rFonts w:cstheme="minorHAnsi"/>
          <w:b/>
          <w:sz w:val="28"/>
          <w:szCs w:val="28"/>
          <w:u w:val="single"/>
        </w:rPr>
        <w:t>:</w:t>
      </w:r>
    </w:p>
    <w:p w:rsidR="003C292C" w:rsidRPr="003C292C" w:rsidRDefault="003C292C" w:rsidP="003C292C">
      <w:p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  <w:u w:val="single"/>
        </w:rPr>
        <w:t>tělo</w:t>
      </w:r>
      <w:r>
        <w:rPr>
          <w:rFonts w:cstheme="minorHAnsi"/>
          <w:sz w:val="28"/>
          <w:szCs w:val="28"/>
        </w:rPr>
        <w:t xml:space="preserve"> </w:t>
      </w:r>
      <w:r w:rsidRPr="003C292C">
        <w:rPr>
          <w:rFonts w:cstheme="minorHAnsi"/>
          <w:sz w:val="28"/>
          <w:szCs w:val="28"/>
        </w:rPr>
        <w:t>- aerodynamický</w:t>
      </w:r>
      <w:r>
        <w:rPr>
          <w:rFonts w:cstheme="minorHAnsi"/>
          <w:sz w:val="28"/>
          <w:szCs w:val="28"/>
        </w:rPr>
        <w:t xml:space="preserve"> </w:t>
      </w:r>
      <w:r w:rsidRPr="003C292C">
        <w:rPr>
          <w:rFonts w:cstheme="minorHAnsi"/>
          <w:sz w:val="28"/>
          <w:szCs w:val="28"/>
        </w:rPr>
        <w:t>tvar</w:t>
      </w:r>
    </w:p>
    <w:p w:rsidR="003C292C" w:rsidRPr="003C292C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</w:rPr>
        <w:t>kryto peřím</w:t>
      </w:r>
    </w:p>
    <w:p w:rsidR="003C292C" w:rsidRDefault="003C292C" w:rsidP="003C292C">
      <w:p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  <w:u w:val="single"/>
        </w:rPr>
        <w:t>přední končetiny</w:t>
      </w:r>
      <w:r>
        <w:rPr>
          <w:rFonts w:cstheme="minorHAnsi"/>
          <w:sz w:val="28"/>
          <w:szCs w:val="28"/>
        </w:rPr>
        <w:t xml:space="preserve"> - </w:t>
      </w:r>
      <w:r w:rsidRPr="003C292C">
        <w:rPr>
          <w:rFonts w:cstheme="minorHAnsi"/>
          <w:sz w:val="28"/>
          <w:szCs w:val="28"/>
        </w:rPr>
        <w:t>přeměněny</w:t>
      </w:r>
      <w:r>
        <w:rPr>
          <w:rFonts w:cstheme="minorHAnsi"/>
          <w:sz w:val="28"/>
          <w:szCs w:val="28"/>
        </w:rPr>
        <w:t xml:space="preserve"> </w:t>
      </w:r>
      <w:r w:rsidRPr="003C292C">
        <w:rPr>
          <w:rFonts w:cstheme="minorHAnsi"/>
          <w:sz w:val="28"/>
          <w:szCs w:val="28"/>
        </w:rPr>
        <w:t>v křídla</w:t>
      </w:r>
    </w:p>
    <w:p w:rsidR="003C292C" w:rsidRDefault="003C292C" w:rsidP="003C292C">
      <w:p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  <w:u w:val="single"/>
        </w:rPr>
        <w:t>dýchání</w:t>
      </w:r>
      <w:r>
        <w:rPr>
          <w:rFonts w:cstheme="minorHAnsi"/>
          <w:sz w:val="28"/>
          <w:szCs w:val="28"/>
        </w:rPr>
        <w:t xml:space="preserve"> - </w:t>
      </w:r>
      <w:r w:rsidRPr="003C292C">
        <w:rPr>
          <w:rFonts w:cstheme="minorHAnsi"/>
          <w:sz w:val="28"/>
          <w:szCs w:val="28"/>
        </w:rPr>
        <w:t>plíce + vzdušné vaky</w:t>
      </w:r>
      <w:r>
        <w:rPr>
          <w:rFonts w:cstheme="minorHAnsi"/>
          <w:sz w:val="28"/>
          <w:szCs w:val="28"/>
        </w:rPr>
        <w:t xml:space="preserve"> →</w:t>
      </w:r>
      <w:r w:rsidRPr="003C292C">
        <w:rPr>
          <w:rFonts w:cstheme="minorHAnsi"/>
          <w:sz w:val="28"/>
          <w:szCs w:val="28"/>
        </w:rPr>
        <w:t xml:space="preserve"> lepší okysličení krve</w:t>
      </w:r>
    </w:p>
    <w:p w:rsidR="003C292C" w:rsidRDefault="003C292C" w:rsidP="003C292C">
      <w:p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  <w:u w:val="single"/>
        </w:rPr>
        <w:t>cévní soustava</w:t>
      </w:r>
      <w:r>
        <w:rPr>
          <w:rFonts w:cstheme="minorHAnsi"/>
          <w:sz w:val="28"/>
          <w:szCs w:val="28"/>
        </w:rPr>
        <w:t xml:space="preserve"> - </w:t>
      </w:r>
      <w:r w:rsidRPr="003C292C">
        <w:rPr>
          <w:rFonts w:cstheme="minorHAnsi"/>
          <w:sz w:val="28"/>
          <w:szCs w:val="28"/>
        </w:rPr>
        <w:t>srdce dokonale rozděleno</w:t>
      </w:r>
      <w:r>
        <w:rPr>
          <w:rFonts w:cstheme="minorHAnsi"/>
          <w:sz w:val="28"/>
          <w:szCs w:val="28"/>
        </w:rPr>
        <w:t xml:space="preserve"> </w:t>
      </w:r>
      <w:r w:rsidRPr="003C292C">
        <w:rPr>
          <w:rFonts w:cstheme="minorHAnsi"/>
          <w:sz w:val="28"/>
          <w:szCs w:val="28"/>
        </w:rPr>
        <w:t>- 2 síně + 2 komory</w:t>
      </w:r>
      <w:r>
        <w:rPr>
          <w:rFonts w:cstheme="minorHAnsi"/>
          <w:sz w:val="28"/>
          <w:szCs w:val="28"/>
        </w:rPr>
        <w:t xml:space="preserve"> →</w:t>
      </w:r>
      <w:r w:rsidRPr="003C292C">
        <w:rPr>
          <w:rFonts w:cstheme="minorHAnsi"/>
          <w:sz w:val="28"/>
          <w:szCs w:val="28"/>
        </w:rPr>
        <w:t xml:space="preserve"> nemísí se krev</w:t>
      </w:r>
      <w:r>
        <w:rPr>
          <w:rFonts w:cstheme="minorHAnsi"/>
          <w:sz w:val="28"/>
          <w:szCs w:val="28"/>
        </w:rPr>
        <w:t xml:space="preserve"> → </w:t>
      </w:r>
      <w:r w:rsidRPr="003C292C">
        <w:rPr>
          <w:rFonts w:cstheme="minorHAnsi"/>
          <w:sz w:val="28"/>
          <w:szCs w:val="28"/>
        </w:rPr>
        <w:t>stálá teplota těla</w:t>
      </w:r>
    </w:p>
    <w:p w:rsidR="003C292C" w:rsidRDefault="003C292C" w:rsidP="003F17FC">
      <w:p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  <w:u w:val="single"/>
        </w:rPr>
        <w:t>kostra</w:t>
      </w:r>
      <w:r>
        <w:rPr>
          <w:rFonts w:cstheme="minorHAnsi"/>
          <w:sz w:val="28"/>
          <w:szCs w:val="28"/>
        </w:rPr>
        <w:t xml:space="preserve"> - pevná - </w:t>
      </w:r>
      <w:r w:rsidRPr="003C292C">
        <w:rPr>
          <w:rFonts w:cstheme="minorHAnsi"/>
          <w:sz w:val="28"/>
          <w:szCs w:val="28"/>
        </w:rPr>
        <w:t>srůst kostí</w:t>
      </w:r>
    </w:p>
    <w:p w:rsidR="003C292C" w:rsidRPr="003C292C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</w:rPr>
        <w:t xml:space="preserve">lehká - </w:t>
      </w:r>
      <w:proofErr w:type="spellStart"/>
      <w:r w:rsidRPr="003C292C">
        <w:rPr>
          <w:rFonts w:cstheme="minorHAnsi"/>
          <w:b/>
          <w:sz w:val="28"/>
          <w:szCs w:val="28"/>
        </w:rPr>
        <w:t>pneumatizovaná</w:t>
      </w:r>
      <w:proofErr w:type="spellEnd"/>
      <w:r w:rsidRPr="003C292C">
        <w:rPr>
          <w:rFonts w:cstheme="minorHAnsi"/>
          <w:sz w:val="28"/>
          <w:szCs w:val="28"/>
        </w:rPr>
        <w:t xml:space="preserve"> = uvnitř velkých kostí dutiny plné vzduchu</w:t>
      </w:r>
    </w:p>
    <w:p w:rsidR="003C292C" w:rsidRPr="003C292C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</w:rPr>
        <w:t xml:space="preserve">hrudní kost - má </w:t>
      </w:r>
      <w:r w:rsidRPr="003C292C">
        <w:rPr>
          <w:rFonts w:cstheme="minorHAnsi"/>
          <w:b/>
          <w:sz w:val="28"/>
          <w:szCs w:val="28"/>
        </w:rPr>
        <w:t>hřeben</w:t>
      </w:r>
      <w:r w:rsidRPr="003C292C">
        <w:rPr>
          <w:rFonts w:cstheme="minorHAnsi"/>
          <w:sz w:val="28"/>
          <w:szCs w:val="28"/>
        </w:rPr>
        <w:t xml:space="preserve"> - připojení silných prsních svalů</w:t>
      </w:r>
    </w:p>
    <w:p w:rsidR="003C292C" w:rsidRPr="003C292C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3C292C">
        <w:rPr>
          <w:rFonts w:cstheme="minorHAnsi"/>
          <w:sz w:val="28"/>
          <w:szCs w:val="28"/>
        </w:rPr>
        <w:t>krkavčí kost - připojení křídla k trupu</w:t>
      </w:r>
    </w:p>
    <w:p w:rsidR="003C292C" w:rsidRDefault="003C292C" w:rsidP="003F17FC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3C292C">
        <w:rPr>
          <w:rFonts w:cstheme="minorHAnsi"/>
          <w:b/>
          <w:sz w:val="28"/>
          <w:szCs w:val="28"/>
          <w:u w:val="single"/>
        </w:rPr>
        <w:t>Další znaky:</w:t>
      </w:r>
    </w:p>
    <w:p w:rsidR="003C292C" w:rsidRPr="003C292C" w:rsidRDefault="003C292C" w:rsidP="003C292C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  <w:u w:val="single"/>
        </w:rPr>
        <w:t>trávení</w:t>
      </w:r>
      <w:r>
        <w:rPr>
          <w:rFonts w:cstheme="minorHAnsi"/>
          <w:sz w:val="28"/>
          <w:szCs w:val="28"/>
        </w:rPr>
        <w:t xml:space="preserve"> </w:t>
      </w:r>
      <w:r w:rsidRPr="003C292C">
        <w:rPr>
          <w:rFonts w:cstheme="minorHAnsi"/>
          <w:sz w:val="28"/>
          <w:szCs w:val="28"/>
        </w:rPr>
        <w:t xml:space="preserve">- hltan </w:t>
      </w:r>
    </w:p>
    <w:p w:rsidR="003C292C" w:rsidRPr="0077426D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 xml:space="preserve">jícen </w:t>
      </w:r>
    </w:p>
    <w:p w:rsidR="003C292C" w:rsidRPr="0077426D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proofErr w:type="spellStart"/>
      <w:r w:rsidRPr="0077426D">
        <w:rPr>
          <w:rFonts w:cstheme="minorHAnsi"/>
          <w:sz w:val="28"/>
          <w:szCs w:val="28"/>
        </w:rPr>
        <w:t>žlaznatý</w:t>
      </w:r>
      <w:proofErr w:type="spellEnd"/>
      <w:r w:rsidRPr="0077426D">
        <w:rPr>
          <w:rFonts w:cstheme="minorHAnsi"/>
          <w:sz w:val="28"/>
          <w:szCs w:val="28"/>
        </w:rPr>
        <w:t xml:space="preserve"> žaludek (trávicí šťávy)</w:t>
      </w:r>
    </w:p>
    <w:p w:rsidR="003C292C" w:rsidRPr="0077426D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>svalnatý žaludek</w:t>
      </w:r>
      <w:r w:rsidR="0077426D" w:rsidRPr="0077426D">
        <w:rPr>
          <w:rFonts w:cstheme="minorHAnsi"/>
          <w:sz w:val="28"/>
          <w:szCs w:val="28"/>
        </w:rPr>
        <w:t xml:space="preserve"> </w:t>
      </w:r>
      <w:r w:rsidRPr="0077426D">
        <w:rPr>
          <w:rFonts w:cstheme="minorHAnsi"/>
          <w:sz w:val="28"/>
          <w:szCs w:val="28"/>
        </w:rPr>
        <w:t xml:space="preserve">(mechanické rozmělnění) </w:t>
      </w:r>
    </w:p>
    <w:p w:rsidR="003C292C" w:rsidRPr="0077426D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 xml:space="preserve">střevo </w:t>
      </w:r>
    </w:p>
    <w:p w:rsidR="0077426D" w:rsidRDefault="003C292C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>kloaka</w:t>
      </w:r>
    </w:p>
    <w:p w:rsidR="0077426D" w:rsidRP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  <w:u w:val="single"/>
        </w:rPr>
        <w:t>nervová soustava</w:t>
      </w:r>
      <w:r>
        <w:rPr>
          <w:rFonts w:cstheme="minorHAnsi"/>
          <w:sz w:val="28"/>
          <w:szCs w:val="28"/>
        </w:rPr>
        <w:t xml:space="preserve"> </w:t>
      </w:r>
      <w:r w:rsidRPr="0077426D">
        <w:rPr>
          <w:rFonts w:cstheme="minorHAnsi"/>
          <w:sz w:val="28"/>
          <w:szCs w:val="28"/>
        </w:rPr>
        <w:t xml:space="preserve">- hodně vyvinutý mozek </w:t>
      </w:r>
    </w:p>
    <w:p w:rsidR="0077426D" w:rsidRPr="0077426D" w:rsidRDefault="0077426D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>složité chování</w:t>
      </w:r>
    </w:p>
    <w:p w:rsidR="0077426D" w:rsidRPr="0077426D" w:rsidRDefault="0077426D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>výborný zrak + sluch</w:t>
      </w:r>
    </w:p>
    <w:p w:rsidR="0077426D" w:rsidRPr="0077426D" w:rsidRDefault="0077426D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>oči do stran - velký zorný úhel</w:t>
      </w:r>
    </w:p>
    <w:p w:rsidR="0077426D" w:rsidRP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  <w:u w:val="single"/>
        </w:rPr>
        <w:t>rozmnožování</w:t>
      </w:r>
      <w:r>
        <w:rPr>
          <w:rFonts w:cstheme="minorHAnsi"/>
          <w:sz w:val="28"/>
          <w:szCs w:val="28"/>
        </w:rPr>
        <w:t xml:space="preserve"> </w:t>
      </w:r>
      <w:r w:rsidRPr="0077426D">
        <w:rPr>
          <w:rFonts w:cstheme="minorHAnsi"/>
          <w:sz w:val="28"/>
          <w:szCs w:val="28"/>
        </w:rPr>
        <w:t>- oddělená pohlaví</w:t>
      </w:r>
    </w:p>
    <w:p w:rsidR="0077426D" w:rsidRPr="0077426D" w:rsidRDefault="0077426D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>často pohlavní dvojtvárnost - samci a samice vypadají odlišně</w:t>
      </w:r>
    </w:p>
    <w:p w:rsid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42122</wp:posOffset>
            </wp:positionV>
            <wp:extent cx="1064895" cy="744855"/>
            <wp:effectExtent l="0" t="0" r="1905" b="0"/>
            <wp:wrapTight wrapText="bothSides">
              <wp:wrapPolygon edited="0">
                <wp:start x="0" y="0"/>
                <wp:lineTo x="0" y="20992"/>
                <wp:lineTo x="21252" y="20992"/>
                <wp:lineTo x="21252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426D">
        <w:rPr>
          <w:rFonts w:cstheme="minorHAnsi"/>
          <w:sz w:val="28"/>
          <w:szCs w:val="28"/>
          <w:u w:val="single"/>
        </w:rPr>
        <w:t>zobák</w:t>
      </w:r>
      <w:r>
        <w:rPr>
          <w:rFonts w:cstheme="minorHAnsi"/>
          <w:sz w:val="28"/>
          <w:szCs w:val="28"/>
        </w:rPr>
        <w:t xml:space="preserve"> - bezzubý, krytý rohovinou</w:t>
      </w:r>
    </w:p>
    <w:p w:rsidR="0077426D" w:rsidRP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  <w:u w:val="single"/>
        </w:rPr>
        <w:t>zadní končetiny</w:t>
      </w:r>
      <w:r>
        <w:rPr>
          <w:rFonts w:cstheme="minorHAnsi"/>
          <w:sz w:val="28"/>
          <w:szCs w:val="28"/>
        </w:rPr>
        <w:t xml:space="preserve"> -</w:t>
      </w:r>
      <w:r w:rsidRPr="0077426D">
        <w:rPr>
          <w:rFonts w:cstheme="minorHAnsi"/>
          <w:sz w:val="28"/>
          <w:szCs w:val="28"/>
        </w:rPr>
        <w:t xml:space="preserve"> běhák + (3+1) prsty</w:t>
      </w:r>
    </w:p>
    <w:p w:rsidR="0077426D" w:rsidRDefault="0077426D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>šlachy sevřou prsty kolem větve</w:t>
      </w:r>
    </w:p>
    <w:p w:rsidR="0077426D" w:rsidRPr="0077426D" w:rsidRDefault="0077426D" w:rsidP="0077426D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77426D">
        <w:rPr>
          <w:rFonts w:cstheme="minorHAnsi"/>
          <w:b/>
          <w:sz w:val="28"/>
          <w:szCs w:val="28"/>
          <w:u w:val="single"/>
        </w:rPr>
        <w:t>peří</w:t>
      </w:r>
    </w:p>
    <w:p w:rsidR="0077426D" w:rsidRP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  <w:u w:val="single"/>
        </w:rPr>
        <w:t>prachové</w:t>
      </w:r>
      <w:r>
        <w:rPr>
          <w:rFonts w:cstheme="minorHAnsi"/>
          <w:sz w:val="28"/>
          <w:szCs w:val="28"/>
          <w:u w:val="single"/>
        </w:rPr>
        <w:t xml:space="preserve"> </w:t>
      </w:r>
      <w:r w:rsidRPr="0077426D">
        <w:rPr>
          <w:rFonts w:cstheme="minorHAnsi"/>
          <w:sz w:val="28"/>
          <w:szCs w:val="28"/>
        </w:rPr>
        <w:t>- prapor nedrží pohromadě</w:t>
      </w:r>
    </w:p>
    <w:p w:rsidR="0077426D" w:rsidRPr="0077426D" w:rsidRDefault="0077426D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</w:rPr>
        <w:t>měkké, hřejivé → peřiny</w:t>
      </w:r>
    </w:p>
    <w:p w:rsidR="0077426D" w:rsidRP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sz w:val="28"/>
          <w:szCs w:val="28"/>
          <w:u w:val="single"/>
        </w:rPr>
        <w:t>obrysové</w:t>
      </w:r>
      <w:r>
        <w:rPr>
          <w:rFonts w:cstheme="minorHAnsi"/>
          <w:sz w:val="28"/>
          <w:szCs w:val="28"/>
          <w:u w:val="single"/>
        </w:rPr>
        <w:t xml:space="preserve"> </w:t>
      </w:r>
      <w:r w:rsidRPr="0077426D">
        <w:rPr>
          <w:rFonts w:cstheme="minorHAnsi"/>
          <w:sz w:val="28"/>
          <w:szCs w:val="28"/>
        </w:rPr>
        <w:t>- prapor pevný → let</w:t>
      </w:r>
    </w:p>
    <w:p w:rsidR="0077426D" w:rsidRPr="0077426D" w:rsidRDefault="0077426D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b/>
          <w:sz w:val="28"/>
          <w:szCs w:val="28"/>
          <w:u w:val="single"/>
        </w:rPr>
        <w:t>letky</w:t>
      </w:r>
      <w:r w:rsidRPr="0077426D">
        <w:rPr>
          <w:rFonts w:cstheme="minorHAnsi"/>
          <w:sz w:val="28"/>
          <w:szCs w:val="28"/>
        </w:rPr>
        <w:t xml:space="preserve"> – na křídlech</w:t>
      </w:r>
    </w:p>
    <w:p w:rsidR="0077426D" w:rsidRDefault="0077426D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b/>
          <w:sz w:val="28"/>
          <w:szCs w:val="28"/>
          <w:u w:val="single"/>
        </w:rPr>
        <w:t>rýdovací</w:t>
      </w:r>
      <w:r w:rsidRPr="0077426D">
        <w:rPr>
          <w:rFonts w:cstheme="minorHAnsi"/>
          <w:sz w:val="28"/>
          <w:szCs w:val="28"/>
        </w:rPr>
        <w:t xml:space="preserve"> – ocasní → kormidlo</w:t>
      </w:r>
    </w:p>
    <w:p w:rsid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77426D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3" behindDoc="1" locked="0" layoutInCell="1" allowOverlap="1" wp14:anchorId="0D52EF5D" wp14:editId="41B585D9">
            <wp:simplePos x="0" y="0"/>
            <wp:positionH relativeFrom="margin">
              <wp:posOffset>1572491</wp:posOffset>
            </wp:positionH>
            <wp:positionV relativeFrom="paragraph">
              <wp:posOffset>-158924</wp:posOffset>
            </wp:positionV>
            <wp:extent cx="2431415" cy="2190750"/>
            <wp:effectExtent l="0" t="0" r="6985" b="0"/>
            <wp:wrapTight wrapText="bothSides">
              <wp:wrapPolygon edited="0">
                <wp:start x="0" y="0"/>
                <wp:lineTo x="0" y="21412"/>
                <wp:lineTo x="21493" y="21412"/>
                <wp:lineTo x="21493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ří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190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77426D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8E10DD" wp14:editId="7929B730">
                <wp:simplePos x="0" y="0"/>
                <wp:positionH relativeFrom="column">
                  <wp:posOffset>3417050</wp:posOffset>
                </wp:positionH>
                <wp:positionV relativeFrom="paragraph">
                  <wp:posOffset>147147</wp:posOffset>
                </wp:positionV>
                <wp:extent cx="587029" cy="280554"/>
                <wp:effectExtent l="0" t="0" r="0" b="5715"/>
                <wp:wrapNone/>
                <wp:docPr id="690" name="Textové po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029" cy="280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77426D" w:rsidRDefault="001D44EA" w:rsidP="0077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426D">
                              <w:rPr>
                                <w:sz w:val="24"/>
                                <w:szCs w:val="24"/>
                              </w:rPr>
                              <w:t>háčky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10DD" id="Textové pole 690" o:spid="_x0000_s1054" type="#_x0000_t202" style="position:absolute;margin-left:269.05pt;margin-top:11.6pt;width:46.2pt;height:22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" filled="f" stroked="f" strokeweight=".5pt">
                <v:textbox>
                  <w:txbxContent>
                    <w:p w:rsidR="001D44EA" w:rsidRPr="0077426D" w:rsidRDefault="001D44EA" w:rsidP="0077426D">
                      <w:pPr>
                        <w:rPr>
                          <w:sz w:val="24"/>
                          <w:szCs w:val="24"/>
                        </w:rPr>
                      </w:pPr>
                      <w:r w:rsidRPr="0077426D">
                        <w:rPr>
                          <w:sz w:val="24"/>
                          <w:szCs w:val="24"/>
                        </w:rPr>
                        <w:t>háčky</w:t>
                      </w:r>
                    </w:p>
                  </w:txbxContent>
                </v:textbox>
              </v:shape>
            </w:pict>
          </mc:Fallback>
        </mc:AlternateContent>
      </w:r>
      <w:r w:rsidRPr="0077426D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618D2B5" wp14:editId="61585666">
                <wp:simplePos x="0" y="0"/>
                <wp:positionH relativeFrom="column">
                  <wp:posOffset>2086610</wp:posOffset>
                </wp:positionH>
                <wp:positionV relativeFrom="paragraph">
                  <wp:posOffset>180975</wp:posOffset>
                </wp:positionV>
                <wp:extent cx="946785" cy="413385"/>
                <wp:effectExtent l="0" t="0" r="0" b="5715"/>
                <wp:wrapNone/>
                <wp:docPr id="691" name="Textové pol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77426D" w:rsidRDefault="001D44EA" w:rsidP="0077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426D">
                              <w:rPr>
                                <w:sz w:val="24"/>
                                <w:szCs w:val="24"/>
                              </w:rPr>
                              <w:t>prapor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8D2B5" id="Textové pole 691" o:spid="_x0000_s1055" type="#_x0000_t202" style="position:absolute;margin-left:164.3pt;margin-top:14.25pt;width:74.55pt;height:32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" filled="f" stroked="f" strokeweight=".5pt">
                <v:textbox>
                  <w:txbxContent>
                    <w:p w:rsidR="001D44EA" w:rsidRPr="0077426D" w:rsidRDefault="001D44EA" w:rsidP="0077426D">
                      <w:pPr>
                        <w:rPr>
                          <w:sz w:val="24"/>
                          <w:szCs w:val="24"/>
                        </w:rPr>
                      </w:pPr>
                      <w:r w:rsidRPr="0077426D">
                        <w:rPr>
                          <w:sz w:val="24"/>
                          <w:szCs w:val="24"/>
                        </w:rPr>
                        <w:t>prapor</w:t>
                      </w:r>
                    </w:p>
                  </w:txbxContent>
                </v:textbox>
              </v:shape>
            </w:pict>
          </mc:Fallback>
        </mc:AlternateContent>
      </w:r>
    </w:p>
    <w:p w:rsidR="0077426D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B73CB8" wp14:editId="35A15276">
                <wp:simplePos x="0" y="0"/>
                <wp:positionH relativeFrom="column">
                  <wp:posOffset>3588500</wp:posOffset>
                </wp:positionH>
                <wp:positionV relativeFrom="paragraph">
                  <wp:posOffset>133235</wp:posOffset>
                </wp:positionV>
                <wp:extent cx="31173" cy="410152"/>
                <wp:effectExtent l="0" t="0" r="26035" b="2857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73" cy="41015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B69F2" id="Přímá spojnice 17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2.55pt,10.5pt" to="285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" strokecolor="black [3213]" strokeweight="1pt">
                <v:stroke joinstyle="miter"/>
              </v:line>
            </w:pict>
          </mc:Fallback>
        </mc:AlternateContent>
      </w: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829693E" wp14:editId="47B750C8">
                <wp:simplePos x="0" y="0"/>
                <wp:positionH relativeFrom="column">
                  <wp:posOffset>2055610</wp:posOffset>
                </wp:positionH>
                <wp:positionV relativeFrom="paragraph">
                  <wp:posOffset>101658</wp:posOffset>
                </wp:positionV>
                <wp:extent cx="124691" cy="15587"/>
                <wp:effectExtent l="0" t="0" r="27940" b="2286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91" cy="1558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FF61E5" id="Přímá spojnice 1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85pt,8pt" to="171.6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</w:p>
    <w:p w:rsidR="0077426D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4CA21C" wp14:editId="3DF3F2C0">
                <wp:simplePos x="0" y="0"/>
                <wp:positionH relativeFrom="column">
                  <wp:posOffset>2089150</wp:posOffset>
                </wp:positionH>
                <wp:positionV relativeFrom="paragraph">
                  <wp:posOffset>126788</wp:posOffset>
                </wp:positionV>
                <wp:extent cx="946785" cy="413385"/>
                <wp:effectExtent l="0" t="0" r="0" b="5715"/>
                <wp:wrapNone/>
                <wp:docPr id="693" name="Textové po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77426D" w:rsidRDefault="001D44EA" w:rsidP="0077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426D">
                              <w:rPr>
                                <w:sz w:val="24"/>
                                <w:szCs w:val="24"/>
                              </w:rPr>
                              <w:t>osten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A21C" id="Textové pole 693" o:spid="_x0000_s1056" type="#_x0000_t202" style="position:absolute;margin-left:164.5pt;margin-top:10pt;width:74.55pt;height:3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" filled="f" stroked="f" strokeweight=".5pt">
                <v:textbox>
                  <w:txbxContent>
                    <w:p w:rsidR="001D44EA" w:rsidRPr="0077426D" w:rsidRDefault="001D44EA" w:rsidP="0077426D">
                      <w:pPr>
                        <w:rPr>
                          <w:sz w:val="24"/>
                          <w:szCs w:val="24"/>
                        </w:rPr>
                      </w:pPr>
                      <w:r w:rsidRPr="0077426D">
                        <w:rPr>
                          <w:sz w:val="24"/>
                          <w:szCs w:val="24"/>
                        </w:rPr>
                        <w:t>osten</w:t>
                      </w:r>
                    </w:p>
                  </w:txbxContent>
                </v:textbox>
              </v:shape>
            </w:pict>
          </mc:Fallback>
        </mc:AlternateContent>
      </w:r>
    </w:p>
    <w:p w:rsidR="0077426D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8B2C7F" wp14:editId="1B36F14F">
                <wp:simplePos x="0" y="0"/>
                <wp:positionH relativeFrom="column">
                  <wp:posOffset>1910369</wp:posOffset>
                </wp:positionH>
                <wp:positionV relativeFrom="paragraph">
                  <wp:posOffset>67772</wp:posOffset>
                </wp:positionV>
                <wp:extent cx="244186" cy="41563"/>
                <wp:effectExtent l="0" t="0" r="22860" b="3492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186" cy="4156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1FDB85" id="Přímá spojnice 15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4pt,5.35pt" to="169.6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" strokecolor="black [3213]" strokeweight="1.5pt">
                <v:stroke joinstyle="miter"/>
              </v:line>
            </w:pict>
          </mc:Fallback>
        </mc:AlternateContent>
      </w:r>
      <w:r w:rsidRPr="0077426D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23ADA4" wp14:editId="00C95422">
                <wp:simplePos x="0" y="0"/>
                <wp:positionH relativeFrom="column">
                  <wp:posOffset>3851968</wp:posOffset>
                </wp:positionH>
                <wp:positionV relativeFrom="paragraph">
                  <wp:posOffset>142875</wp:posOffset>
                </wp:positionV>
                <wp:extent cx="946785" cy="413385"/>
                <wp:effectExtent l="0" t="0" r="0" b="5715"/>
                <wp:wrapNone/>
                <wp:docPr id="694" name="Textové po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77426D" w:rsidRDefault="001D44EA" w:rsidP="0077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426D">
                              <w:rPr>
                                <w:sz w:val="24"/>
                                <w:szCs w:val="24"/>
                              </w:rPr>
                              <w:t>větev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3ADA4" id="Textové pole 694" o:spid="_x0000_s1057" type="#_x0000_t202" style="position:absolute;margin-left:303.3pt;margin-top:11.25pt;width:74.55pt;height:32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" filled="f" stroked="f" strokeweight=".5pt">
                <v:textbox>
                  <w:txbxContent>
                    <w:p w:rsidR="001D44EA" w:rsidRPr="0077426D" w:rsidRDefault="001D44EA" w:rsidP="0077426D">
                      <w:pPr>
                        <w:rPr>
                          <w:sz w:val="24"/>
                          <w:szCs w:val="24"/>
                        </w:rPr>
                      </w:pPr>
                      <w:r w:rsidRPr="0077426D">
                        <w:rPr>
                          <w:sz w:val="24"/>
                          <w:szCs w:val="24"/>
                        </w:rPr>
                        <w:t>větev</w:t>
                      </w:r>
                    </w:p>
                  </w:txbxContent>
                </v:textbox>
              </v:shape>
            </w:pict>
          </mc:Fallback>
        </mc:AlternateContent>
      </w:r>
    </w:p>
    <w:p w:rsidR="0077426D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EE4E45" wp14:editId="5A3D5EBE">
                <wp:simplePos x="0" y="0"/>
                <wp:positionH relativeFrom="column">
                  <wp:posOffset>3739168</wp:posOffset>
                </wp:positionH>
                <wp:positionV relativeFrom="paragraph">
                  <wp:posOffset>108123</wp:posOffset>
                </wp:positionV>
                <wp:extent cx="192231" cy="17838"/>
                <wp:effectExtent l="0" t="0" r="36830" b="20320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231" cy="1783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F88C59" id="Přímá spojnice 18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4pt,8.5pt" to="309.5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" strokecolor="black [3213]" strokeweight="1pt">
                <v:stroke joinstyle="miter"/>
              </v:line>
            </w:pict>
          </mc:Fallback>
        </mc:AlternateContent>
      </w:r>
    </w:p>
    <w:p w:rsidR="0077426D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 w:rsidRPr="0077426D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37AA9C5" wp14:editId="43CFF077">
                <wp:simplePos x="0" y="0"/>
                <wp:positionH relativeFrom="column">
                  <wp:posOffset>1913043</wp:posOffset>
                </wp:positionH>
                <wp:positionV relativeFrom="paragraph">
                  <wp:posOffset>149648</wp:posOffset>
                </wp:positionV>
                <wp:extent cx="946785" cy="413385"/>
                <wp:effectExtent l="0" t="0" r="0" b="5715"/>
                <wp:wrapNone/>
                <wp:docPr id="692" name="Textové po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7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44EA" w:rsidRPr="0077426D" w:rsidRDefault="001D44EA" w:rsidP="007742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7426D">
                              <w:rPr>
                                <w:sz w:val="24"/>
                                <w:szCs w:val="24"/>
                              </w:rPr>
                              <w:t>brk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A9C5" id="Textové pole 692" o:spid="_x0000_s1058" type="#_x0000_t202" style="position:absolute;margin-left:150.65pt;margin-top:11.8pt;width:74.55pt;height:32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" filled="f" stroked="f" strokeweight=".5pt">
                <v:textbox>
                  <w:txbxContent>
                    <w:p w:rsidR="001D44EA" w:rsidRPr="0077426D" w:rsidRDefault="001D44EA" w:rsidP="0077426D">
                      <w:pPr>
                        <w:rPr>
                          <w:sz w:val="24"/>
                          <w:szCs w:val="24"/>
                        </w:rPr>
                      </w:pPr>
                      <w:r w:rsidRPr="0077426D">
                        <w:rPr>
                          <w:sz w:val="24"/>
                          <w:szCs w:val="24"/>
                        </w:rPr>
                        <w:t>brk</w:t>
                      </w:r>
                    </w:p>
                  </w:txbxContent>
                </v:textbox>
              </v:shape>
            </w:pict>
          </mc:Fallback>
        </mc:AlternateContent>
      </w:r>
    </w:p>
    <w:p w:rsidR="0077426D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1879196</wp:posOffset>
                </wp:positionH>
                <wp:positionV relativeFrom="paragraph">
                  <wp:posOffset>87110</wp:posOffset>
                </wp:positionV>
                <wp:extent cx="124691" cy="15587"/>
                <wp:effectExtent l="0" t="0" r="27940" b="22860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691" cy="155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A1B59" id="Přímá spojnice 14" o:spid="_x0000_s1026" style="position:absolute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95pt,6.85pt" to="157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" strokecolor="black [3213]" strokeweight="1pt">
                <v:stroke joinstyle="miter"/>
              </v:line>
            </w:pict>
          </mc:Fallback>
        </mc:AlternateContent>
      </w:r>
    </w:p>
    <w:p w:rsidR="00481420" w:rsidRPr="00481420" w:rsidRDefault="00481420" w:rsidP="00481420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756544" behindDoc="1" locked="0" layoutInCell="1" allowOverlap="1" wp14:anchorId="022E322A" wp14:editId="41472DC1">
            <wp:simplePos x="0" y="0"/>
            <wp:positionH relativeFrom="column">
              <wp:posOffset>3105150</wp:posOffset>
            </wp:positionH>
            <wp:positionV relativeFrom="paragraph">
              <wp:posOffset>0</wp:posOffset>
            </wp:positionV>
            <wp:extent cx="3714115" cy="4198620"/>
            <wp:effectExtent l="0" t="0" r="635" b="0"/>
            <wp:wrapTight wrapText="bothSides">
              <wp:wrapPolygon edited="0">
                <wp:start x="0" y="0"/>
                <wp:lineTo x="0" y="21463"/>
                <wp:lineTo x="21493" y="21463"/>
                <wp:lineTo x="21493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11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420">
        <w:rPr>
          <w:rFonts w:cstheme="minorHAnsi"/>
          <w:b/>
          <w:sz w:val="28"/>
          <w:szCs w:val="28"/>
          <w:u w:val="single"/>
        </w:rPr>
        <w:t>zobák</w:t>
      </w:r>
    </w:p>
    <w:p w:rsidR="00481420" w:rsidRPr="00481420" w:rsidRDefault="00481420" w:rsidP="00481420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481420">
        <w:rPr>
          <w:rFonts w:cstheme="minorHAnsi"/>
          <w:sz w:val="28"/>
          <w:szCs w:val="28"/>
          <w:u w:val="single"/>
        </w:rPr>
        <w:t>slouží k</w:t>
      </w:r>
      <w:r>
        <w:rPr>
          <w:rFonts w:cstheme="minorHAnsi"/>
          <w:sz w:val="28"/>
          <w:szCs w:val="28"/>
          <w:u w:val="single"/>
        </w:rPr>
        <w:t xml:space="preserve"> </w:t>
      </w:r>
      <w:r w:rsidRPr="00481420">
        <w:rPr>
          <w:rFonts w:cstheme="minorHAnsi"/>
          <w:sz w:val="28"/>
          <w:szCs w:val="28"/>
        </w:rPr>
        <w:t>- potrava</w:t>
      </w:r>
    </w:p>
    <w:p w:rsidR="00481420" w:rsidRPr="00481420" w:rsidRDefault="00481420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481420">
        <w:rPr>
          <w:rFonts w:cstheme="minorHAnsi"/>
          <w:sz w:val="28"/>
          <w:szCs w:val="28"/>
        </w:rPr>
        <w:t>manipulace s materiálem (stavba hnízd,…)</w:t>
      </w:r>
    </w:p>
    <w:p w:rsidR="00481420" w:rsidRPr="00481420" w:rsidRDefault="00481420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481420">
        <w:rPr>
          <w:rFonts w:cstheme="minorHAnsi"/>
          <w:sz w:val="28"/>
          <w:szCs w:val="28"/>
        </w:rPr>
        <w:t>péče o peří</w:t>
      </w:r>
    </w:p>
    <w:p w:rsidR="00481420" w:rsidRPr="00481420" w:rsidRDefault="00481420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481420">
        <w:rPr>
          <w:rFonts w:cstheme="minorHAnsi"/>
          <w:sz w:val="28"/>
          <w:szCs w:val="28"/>
        </w:rPr>
        <w:t>dorozumívání (čáp)</w:t>
      </w:r>
    </w:p>
    <w:p w:rsidR="00481420" w:rsidRPr="00481420" w:rsidRDefault="00481420" w:rsidP="00481420">
      <w:pPr>
        <w:spacing w:after="0" w:line="240" w:lineRule="auto"/>
        <w:rPr>
          <w:rFonts w:cstheme="minorHAnsi"/>
          <w:sz w:val="28"/>
          <w:szCs w:val="28"/>
        </w:rPr>
      </w:pPr>
      <w:r w:rsidRPr="00481420">
        <w:rPr>
          <w:rFonts w:cstheme="minorHAnsi"/>
          <w:sz w:val="28"/>
          <w:szCs w:val="28"/>
        </w:rPr>
        <w:t>Tvar uzpůsoben získávání potravy.</w:t>
      </w: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Pr="00481420" w:rsidRDefault="00481420" w:rsidP="00481420">
      <w:pPr>
        <w:spacing w:after="0" w:line="240" w:lineRule="auto"/>
        <w:rPr>
          <w:noProof/>
          <w:sz w:val="28"/>
          <w:szCs w:val="28"/>
          <w:lang w:eastAsia="cs-CZ"/>
        </w:rPr>
      </w:pPr>
    </w:p>
    <w:p w:rsidR="00481420" w:rsidRDefault="00481420" w:rsidP="00481420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481420" w:rsidRDefault="00481420" w:rsidP="00481420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481420" w:rsidRDefault="00481420" w:rsidP="00481420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481420" w:rsidRPr="00481420" w:rsidRDefault="00481420" w:rsidP="00481420">
      <w:pPr>
        <w:spacing w:after="0" w:line="240" w:lineRule="auto"/>
        <w:rPr>
          <w:rFonts w:cstheme="minorHAnsi"/>
          <w:sz w:val="28"/>
          <w:szCs w:val="28"/>
        </w:rPr>
      </w:pPr>
      <w:r w:rsidRPr="00481420">
        <w:rPr>
          <w:rFonts w:cstheme="minorHAnsi"/>
          <w:b/>
          <w:sz w:val="28"/>
          <w:szCs w:val="28"/>
          <w:u w:val="single"/>
        </w:rPr>
        <w:t>nohy</w:t>
      </w:r>
      <w:r>
        <w:rPr>
          <w:rFonts w:cstheme="minorHAnsi"/>
          <w:sz w:val="28"/>
          <w:szCs w:val="28"/>
        </w:rPr>
        <w:t xml:space="preserve"> - uzpůsobeny použití</w:t>
      </w:r>
    </w:p>
    <w:p w:rsidR="00481420" w:rsidRPr="00481420" w:rsidRDefault="00481420" w:rsidP="00481420">
      <w:pPr>
        <w:spacing w:after="0" w:line="240" w:lineRule="auto"/>
        <w:rPr>
          <w:rFonts w:cstheme="minorHAnsi"/>
          <w:sz w:val="28"/>
          <w:szCs w:val="28"/>
        </w:rPr>
      </w:pPr>
    </w:p>
    <w:p w:rsidR="00481420" w:rsidRPr="00481420" w:rsidRDefault="00481420" w:rsidP="00481420">
      <w:pPr>
        <w:spacing w:after="0" w:line="240" w:lineRule="auto"/>
        <w:rPr>
          <w:rFonts w:cstheme="minorHAnsi"/>
          <w:sz w:val="28"/>
          <w:szCs w:val="28"/>
        </w:rPr>
      </w:pPr>
    </w:p>
    <w:p w:rsidR="00481420" w:rsidRPr="00481420" w:rsidRDefault="00481420" w:rsidP="00481420">
      <w:pPr>
        <w:spacing w:after="0" w:line="240" w:lineRule="auto"/>
        <w:rPr>
          <w:rFonts w:cstheme="minorHAnsi"/>
          <w:sz w:val="28"/>
          <w:szCs w:val="28"/>
        </w:rPr>
      </w:pPr>
    </w:p>
    <w:p w:rsidR="0077426D" w:rsidRPr="00481420" w:rsidRDefault="00481420" w:rsidP="0077426D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758592" behindDoc="1" locked="0" layoutInCell="1" allowOverlap="1" wp14:anchorId="096FDEDA" wp14:editId="23C5087F">
            <wp:simplePos x="0" y="0"/>
            <wp:positionH relativeFrom="column">
              <wp:posOffset>-887095</wp:posOffset>
            </wp:positionH>
            <wp:positionV relativeFrom="paragraph">
              <wp:posOffset>247015</wp:posOffset>
            </wp:positionV>
            <wp:extent cx="4250055" cy="2487930"/>
            <wp:effectExtent l="4763" t="0" r="2857" b="2858"/>
            <wp:wrapTight wrapText="bothSides">
              <wp:wrapPolygon edited="0">
                <wp:start x="24" y="21641"/>
                <wp:lineTo x="21518" y="21641"/>
                <wp:lineTo x="21518" y="141"/>
                <wp:lineTo x="24" y="141"/>
                <wp:lineTo x="24" y="21641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005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26D" w:rsidRPr="00481420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77426D" w:rsidRPr="00481420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77426D" w:rsidRDefault="0077426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Default="009652DD" w:rsidP="0077426D">
      <w:pPr>
        <w:spacing w:after="0" w:line="240" w:lineRule="auto"/>
        <w:rPr>
          <w:rFonts w:cstheme="minorHAnsi"/>
          <w:sz w:val="28"/>
          <w:szCs w:val="28"/>
        </w:rPr>
      </w:pPr>
    </w:p>
    <w:p w:rsidR="009652DD" w:rsidRPr="009652DD" w:rsidRDefault="009652DD" w:rsidP="009652D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9652DD">
        <w:rPr>
          <w:rFonts w:cstheme="minorHAnsi"/>
          <w:b/>
          <w:sz w:val="44"/>
          <w:szCs w:val="44"/>
          <w:u w:val="single"/>
        </w:rPr>
        <w:lastRenderedPageBreak/>
        <w:t>Chování ptáků</w:t>
      </w:r>
    </w:p>
    <w:p w:rsidR="00337DC6" w:rsidRPr="00337DC6" w:rsidRDefault="00337DC6" w:rsidP="00337DC6">
      <w:p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  <w:u w:val="single"/>
        </w:rPr>
        <w:t>tok</w:t>
      </w:r>
      <w:r>
        <w:rPr>
          <w:rFonts w:cstheme="minorHAnsi"/>
          <w:sz w:val="28"/>
          <w:szCs w:val="28"/>
        </w:rPr>
        <w:t xml:space="preserve"> </w:t>
      </w:r>
      <w:r w:rsidRPr="00337DC6">
        <w:rPr>
          <w:rFonts w:cstheme="minorHAnsi"/>
          <w:sz w:val="28"/>
          <w:szCs w:val="28"/>
        </w:rPr>
        <w:t xml:space="preserve">= námluvy </w:t>
      </w:r>
    </w:p>
    <w:p w:rsidR="00337DC6" w:rsidRPr="005D637F" w:rsidRDefault="00337DC6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typický pro jednotlivé druhy</w:t>
      </w:r>
    </w:p>
    <w:p w:rsidR="009652DD" w:rsidRPr="005D637F" w:rsidRDefault="00337DC6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zbarvení peří, postoje, pohyby, zvuky</w:t>
      </w:r>
    </w:p>
    <w:p w:rsidR="005D637F" w:rsidRDefault="005D637F" w:rsidP="00337DC6">
      <w:p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  <w:u w:val="single"/>
        </w:rPr>
        <w:t>hnízdní páry</w:t>
      </w:r>
      <w:r>
        <w:rPr>
          <w:rFonts w:cstheme="minorHAnsi"/>
          <w:sz w:val="28"/>
          <w:szCs w:val="28"/>
        </w:rPr>
        <w:t xml:space="preserve"> - při kopulaci / pár dnů / pár týdnů / celý život</w:t>
      </w:r>
    </w:p>
    <w:p w:rsidR="005D637F" w:rsidRPr="005D637F" w:rsidRDefault="005D637F" w:rsidP="005D637F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5D637F">
        <w:rPr>
          <w:rFonts w:cstheme="minorHAnsi"/>
          <w:sz w:val="28"/>
          <w:szCs w:val="28"/>
          <w:u w:val="single"/>
        </w:rPr>
        <w:t xml:space="preserve">hnízdo staví: </w:t>
      </w:r>
    </w:p>
    <w:p w:rsidR="005D637F" w:rsidRPr="005D637F" w:rsidRDefault="005D637F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oba (datel, vlaštovka)</w:t>
      </w:r>
    </w:p>
    <w:p w:rsidR="005D637F" w:rsidRPr="005D637F" w:rsidRDefault="005D637F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 xml:space="preserve">jen samec (snovač – </w:t>
      </w:r>
      <w:proofErr w:type="spellStart"/>
      <w:r w:rsidRPr="005D637F">
        <w:rPr>
          <w:rFonts w:cstheme="minorHAnsi"/>
          <w:sz w:val="28"/>
          <w:szCs w:val="28"/>
        </w:rPr>
        <w:t>vyjímka</w:t>
      </w:r>
      <w:proofErr w:type="spellEnd"/>
      <w:r w:rsidRPr="005D637F">
        <w:rPr>
          <w:rFonts w:cstheme="minorHAnsi"/>
          <w:sz w:val="28"/>
          <w:szCs w:val="28"/>
        </w:rPr>
        <w:t>)</w:t>
      </w:r>
    </w:p>
    <w:p w:rsidR="005D637F" w:rsidRPr="005D637F" w:rsidRDefault="005D637F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jen samice (pěnkava, lejsek, sýkora)</w:t>
      </w:r>
    </w:p>
    <w:p w:rsidR="005D637F" w:rsidRPr="005D637F" w:rsidRDefault="005D637F" w:rsidP="00CB5788">
      <w:pPr>
        <w:pStyle w:val="Odstavecseseznamem"/>
        <w:numPr>
          <w:ilvl w:val="0"/>
          <w:numId w:val="2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většinou pro jedno hnízdění, ale dravci a čápi na několik let</w:t>
      </w:r>
    </w:p>
    <w:p w:rsidR="005D637F" w:rsidRDefault="005D637F" w:rsidP="005D637F">
      <w:p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b/>
          <w:sz w:val="28"/>
          <w:szCs w:val="28"/>
          <w:u w:val="single"/>
        </w:rPr>
        <w:t>hnízdní parazitismus</w:t>
      </w:r>
      <w:r>
        <w:rPr>
          <w:rFonts w:cstheme="minorHAnsi"/>
          <w:sz w:val="28"/>
          <w:szCs w:val="28"/>
        </w:rPr>
        <w:t xml:space="preserve"> - </w:t>
      </w:r>
      <w:r w:rsidRPr="005D637F">
        <w:rPr>
          <w:rFonts w:cstheme="minorHAnsi"/>
          <w:sz w:val="28"/>
          <w:szCs w:val="28"/>
        </w:rPr>
        <w:t>kukačka – nestaví hnízdo, klade vejce do hnízd jiných ptáků (mění barvu)</w:t>
      </w:r>
      <w:r>
        <w:rPr>
          <w:rFonts w:cstheme="minorHAnsi"/>
          <w:sz w:val="28"/>
          <w:szCs w:val="28"/>
        </w:rPr>
        <w:t>,</w:t>
      </w:r>
      <w:r w:rsidRPr="005D637F">
        <w:rPr>
          <w:rFonts w:cstheme="minorHAnsi"/>
          <w:sz w:val="28"/>
          <w:szCs w:val="28"/>
        </w:rPr>
        <w:t xml:space="preserve"> mládě je velké, vyhazuje zbylá vejce </w:t>
      </w:r>
      <w:r>
        <w:rPr>
          <w:rFonts w:cstheme="minorHAnsi"/>
          <w:sz w:val="28"/>
          <w:szCs w:val="28"/>
        </w:rPr>
        <w:t>nebo</w:t>
      </w:r>
      <w:r w:rsidRPr="005D637F">
        <w:rPr>
          <w:rFonts w:cstheme="minorHAnsi"/>
          <w:sz w:val="28"/>
          <w:szCs w:val="28"/>
        </w:rPr>
        <w:t xml:space="preserve"> mláďata ven</w:t>
      </w:r>
    </w:p>
    <w:p w:rsidR="005D637F" w:rsidRPr="005D637F" w:rsidRDefault="005D637F" w:rsidP="005D637F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5D637F">
        <w:rPr>
          <w:rFonts w:cstheme="minorHAnsi"/>
          <w:sz w:val="28"/>
          <w:szCs w:val="28"/>
          <w:u w:val="single"/>
        </w:rPr>
        <w:t xml:space="preserve">mláďata </w:t>
      </w:r>
    </w:p>
    <w:p w:rsidR="005D637F" w:rsidRPr="005D637F" w:rsidRDefault="005D637F" w:rsidP="00CB5788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b/>
          <w:sz w:val="28"/>
          <w:szCs w:val="28"/>
        </w:rPr>
        <w:t>krmivá</w:t>
      </w:r>
      <w:r w:rsidRPr="005D637F">
        <w:rPr>
          <w:rFonts w:cstheme="minorHAnsi"/>
          <w:sz w:val="28"/>
          <w:szCs w:val="28"/>
        </w:rPr>
        <w:t xml:space="preserve"> - holá a slepá</w:t>
      </w:r>
    </w:p>
    <w:p w:rsidR="005D637F" w:rsidRPr="005D637F" w:rsidRDefault="005D637F" w:rsidP="00CB5788">
      <w:pPr>
        <w:pStyle w:val="Odstavecseseznamem"/>
        <w:numPr>
          <w:ilvl w:val="2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musí je zahřívat</w:t>
      </w:r>
    </w:p>
    <w:p w:rsidR="005D637F" w:rsidRPr="005D637F" w:rsidRDefault="005D637F" w:rsidP="00CB5788">
      <w:pPr>
        <w:pStyle w:val="Odstavecseseznamem"/>
        <w:numPr>
          <w:ilvl w:val="2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dávají potravu do zobáku, nebo si jí berou z volete rodičů</w:t>
      </w:r>
    </w:p>
    <w:p w:rsidR="005D637F" w:rsidRPr="005D637F" w:rsidRDefault="005D637F" w:rsidP="00CB5788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b/>
          <w:sz w:val="28"/>
          <w:szCs w:val="28"/>
        </w:rPr>
        <w:t>nekrmivá</w:t>
      </w:r>
      <w:r w:rsidRPr="005D637F">
        <w:rPr>
          <w:rFonts w:cstheme="minorHAnsi"/>
          <w:sz w:val="28"/>
          <w:szCs w:val="28"/>
        </w:rPr>
        <w:t xml:space="preserve"> - prachové peří</w:t>
      </w:r>
    </w:p>
    <w:p w:rsidR="005D637F" w:rsidRPr="005D637F" w:rsidRDefault="005D637F" w:rsidP="00CB5788">
      <w:pPr>
        <w:pStyle w:val="Odstavecseseznamem"/>
        <w:numPr>
          <w:ilvl w:val="2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vidí</w:t>
      </w:r>
    </w:p>
    <w:p w:rsidR="005D637F" w:rsidRPr="005D637F" w:rsidRDefault="005D637F" w:rsidP="00CB5788">
      <w:pPr>
        <w:pStyle w:val="Odstavecseseznamem"/>
        <w:numPr>
          <w:ilvl w:val="2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běhají</w:t>
      </w:r>
    </w:p>
    <w:p w:rsidR="005D637F" w:rsidRPr="005D637F" w:rsidRDefault="005D637F" w:rsidP="00CB5788">
      <w:pPr>
        <w:pStyle w:val="Odstavecseseznamem"/>
        <w:numPr>
          <w:ilvl w:val="2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krmí se sama</w:t>
      </w:r>
    </w:p>
    <w:p w:rsidR="005D637F" w:rsidRPr="005D637F" w:rsidRDefault="005D637F" w:rsidP="005D637F">
      <w:p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b/>
          <w:sz w:val="28"/>
          <w:szCs w:val="28"/>
          <w:u w:val="single"/>
        </w:rPr>
        <w:t>migrace</w:t>
      </w:r>
      <w:r>
        <w:rPr>
          <w:rFonts w:cstheme="minorHAnsi"/>
          <w:sz w:val="28"/>
          <w:szCs w:val="28"/>
        </w:rPr>
        <w:t xml:space="preserve"> </w:t>
      </w:r>
      <w:r w:rsidRPr="005D637F">
        <w:rPr>
          <w:rFonts w:cstheme="minorHAnsi"/>
          <w:sz w:val="28"/>
          <w:szCs w:val="28"/>
        </w:rPr>
        <w:t>- 2x do roka – za potravou</w:t>
      </w:r>
    </w:p>
    <w:p w:rsidR="005D637F" w:rsidRPr="005D637F" w:rsidRDefault="005D637F" w:rsidP="00CB5788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prostorová orientace – rozlišují základní směr letu</w:t>
      </w:r>
    </w:p>
    <w:p w:rsidR="005D637F" w:rsidRPr="005D637F" w:rsidRDefault="005D637F" w:rsidP="00CB5788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výborná zraková paměť</w:t>
      </w:r>
    </w:p>
    <w:p w:rsidR="005D637F" w:rsidRPr="005D637F" w:rsidRDefault="005D637F" w:rsidP="00CB5788">
      <w:pPr>
        <w:pStyle w:val="Odstavecseseznamem"/>
        <w:numPr>
          <w:ilvl w:val="0"/>
          <w:numId w:val="3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</w:rPr>
        <w:t>orientace dle slunce a hvězd a magnetického pole Země</w:t>
      </w:r>
    </w:p>
    <w:p w:rsidR="005D637F" w:rsidRDefault="005D637F" w:rsidP="005D637F">
      <w:p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sz w:val="28"/>
          <w:szCs w:val="28"/>
          <w:u w:val="single"/>
        </w:rPr>
        <w:t>ptáci</w:t>
      </w:r>
      <w:r>
        <w:rPr>
          <w:rFonts w:cstheme="minorHAnsi"/>
          <w:sz w:val="28"/>
          <w:szCs w:val="28"/>
        </w:rPr>
        <w:t xml:space="preserve"> - </w:t>
      </w:r>
      <w:r w:rsidRPr="005D637F">
        <w:rPr>
          <w:rFonts w:cstheme="minorHAnsi"/>
          <w:b/>
          <w:sz w:val="28"/>
          <w:szCs w:val="28"/>
        </w:rPr>
        <w:t>tažní</w:t>
      </w:r>
      <w:r>
        <w:rPr>
          <w:rFonts w:cstheme="minorHAnsi"/>
          <w:sz w:val="28"/>
          <w:szCs w:val="28"/>
        </w:rPr>
        <w:t xml:space="preserve"> - </w:t>
      </w:r>
      <w:r w:rsidRPr="005D637F">
        <w:rPr>
          <w:rFonts w:cstheme="minorHAnsi"/>
          <w:sz w:val="28"/>
          <w:szCs w:val="28"/>
        </w:rPr>
        <w:t>každoročně opouštějí hnízdiště a pak se do něj zase vrací</w:t>
      </w:r>
    </w:p>
    <w:p w:rsidR="005D637F" w:rsidRPr="005D637F" w:rsidRDefault="005D637F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5D637F">
        <w:rPr>
          <w:rFonts w:cstheme="minorHAnsi"/>
          <w:b/>
          <w:sz w:val="28"/>
          <w:szCs w:val="28"/>
        </w:rPr>
        <w:t>stálí</w:t>
      </w:r>
      <w:r w:rsidRPr="005D637F">
        <w:rPr>
          <w:rFonts w:cstheme="minorHAnsi"/>
          <w:sz w:val="28"/>
          <w:szCs w:val="28"/>
        </w:rPr>
        <w:t xml:space="preserve"> - zůstávají v místě hnízdění</w:t>
      </w:r>
    </w:p>
    <w:p w:rsidR="005D637F" w:rsidRDefault="005D637F" w:rsidP="00337DC6">
      <w:pPr>
        <w:spacing w:after="0" w:line="240" w:lineRule="auto"/>
        <w:rPr>
          <w:rFonts w:cstheme="minorHAnsi"/>
          <w:sz w:val="28"/>
          <w:szCs w:val="28"/>
        </w:rPr>
      </w:pPr>
    </w:p>
    <w:p w:rsidR="005D637F" w:rsidRDefault="005D637F" w:rsidP="00337DC6">
      <w:pPr>
        <w:spacing w:after="0" w:line="240" w:lineRule="auto"/>
        <w:rPr>
          <w:rFonts w:cstheme="minorHAnsi"/>
          <w:sz w:val="28"/>
          <w:szCs w:val="28"/>
        </w:rPr>
      </w:pPr>
    </w:p>
    <w:p w:rsidR="003D7567" w:rsidRPr="00EA6D6F" w:rsidRDefault="003D7567" w:rsidP="003D7567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  <w:r w:rsidRPr="003D7567">
        <w:rPr>
          <w:rFonts w:cstheme="minorHAnsi"/>
          <w:b/>
          <w:sz w:val="44"/>
          <w:szCs w:val="44"/>
          <w:u w:val="single"/>
        </w:rPr>
        <w:t>1. Nelétaví ptáci</w:t>
      </w:r>
    </w:p>
    <w:p w:rsidR="00034682" w:rsidRDefault="003D7567" w:rsidP="003D7567">
      <w:pPr>
        <w:spacing w:after="0" w:line="240" w:lineRule="auto"/>
        <w:rPr>
          <w:rFonts w:cstheme="minorHAnsi"/>
          <w:b/>
          <w:sz w:val="28"/>
          <w:szCs w:val="28"/>
        </w:rPr>
      </w:pPr>
      <w:r w:rsidRPr="003D7567">
        <w:rPr>
          <w:rFonts w:cstheme="minorHAnsi"/>
          <w:b/>
          <w:sz w:val="28"/>
          <w:szCs w:val="28"/>
          <w:u w:val="single"/>
        </w:rPr>
        <w:t>Běžci</w:t>
      </w:r>
      <w:r w:rsidRPr="003D7567">
        <w:rPr>
          <w:rFonts w:cstheme="minorHAnsi"/>
          <w:b/>
          <w:sz w:val="28"/>
          <w:szCs w:val="28"/>
        </w:rPr>
        <w:tab/>
      </w:r>
      <w:r w:rsidRPr="003D7567">
        <w:rPr>
          <w:rFonts w:cstheme="minorHAnsi"/>
          <w:b/>
          <w:sz w:val="28"/>
          <w:szCs w:val="28"/>
        </w:rPr>
        <w:tab/>
      </w:r>
      <w:r w:rsidRPr="003D7567">
        <w:rPr>
          <w:rFonts w:cstheme="minorHAnsi"/>
          <w:b/>
          <w:sz w:val="28"/>
          <w:szCs w:val="28"/>
        </w:rPr>
        <w:tab/>
      </w:r>
      <w:r w:rsidRPr="003D7567">
        <w:rPr>
          <w:rFonts w:cstheme="minorHAnsi"/>
          <w:b/>
          <w:sz w:val="28"/>
          <w:szCs w:val="28"/>
        </w:rPr>
        <w:tab/>
      </w:r>
      <w:r w:rsidRPr="003D7567">
        <w:rPr>
          <w:rFonts w:cstheme="minorHAnsi"/>
          <w:b/>
          <w:sz w:val="28"/>
          <w:szCs w:val="28"/>
        </w:rPr>
        <w:tab/>
      </w:r>
      <w:r w:rsidRPr="003D7567">
        <w:rPr>
          <w:rFonts w:cstheme="minorHAnsi"/>
          <w:b/>
          <w:sz w:val="28"/>
          <w:szCs w:val="28"/>
        </w:rPr>
        <w:tab/>
      </w:r>
      <w:r w:rsidRPr="003D7567">
        <w:rPr>
          <w:rFonts w:cstheme="minorHAnsi"/>
          <w:b/>
          <w:sz w:val="28"/>
          <w:szCs w:val="28"/>
        </w:rPr>
        <w:tab/>
      </w:r>
      <w:r w:rsidRPr="003D7567">
        <w:rPr>
          <w:rFonts w:cstheme="minorHAnsi"/>
          <w:b/>
          <w:sz w:val="28"/>
          <w:szCs w:val="28"/>
        </w:rPr>
        <w:tab/>
      </w:r>
    </w:p>
    <w:p w:rsidR="00034682" w:rsidRPr="003D7567" w:rsidRDefault="00034682" w:rsidP="00034682">
      <w:pPr>
        <w:spacing w:after="0" w:line="240" w:lineRule="auto"/>
        <w:rPr>
          <w:rFonts w:cstheme="minorHAnsi"/>
          <w:sz w:val="28"/>
          <w:szCs w:val="28"/>
        </w:rPr>
      </w:pPr>
      <w:r w:rsidRPr="00034682">
        <w:rPr>
          <w:rFonts w:cstheme="minorHAnsi"/>
          <w:sz w:val="28"/>
          <w:szCs w:val="28"/>
          <w:u w:val="single"/>
        </w:rPr>
        <w:t>stavba těla</w:t>
      </w:r>
      <w:r>
        <w:rPr>
          <w:rFonts w:cstheme="minorHAnsi"/>
          <w:sz w:val="28"/>
          <w:szCs w:val="28"/>
        </w:rPr>
        <w:t xml:space="preserve"> -</w:t>
      </w:r>
      <w:r w:rsidRPr="003D7567">
        <w:rPr>
          <w:rFonts w:cstheme="minorHAnsi"/>
          <w:sz w:val="28"/>
          <w:szCs w:val="28"/>
        </w:rPr>
        <w:t xml:space="preserve"> zakrnělá křídla</w:t>
      </w:r>
    </w:p>
    <w:p w:rsidR="00034682" w:rsidRPr="00034682" w:rsidRDefault="00034682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034682">
        <w:rPr>
          <w:rFonts w:cstheme="minorHAnsi"/>
          <w:sz w:val="28"/>
          <w:szCs w:val="28"/>
        </w:rPr>
        <w:t>prapor pera nedrží pohromadě</w:t>
      </w:r>
    </w:p>
    <w:p w:rsidR="00034682" w:rsidRPr="00034682" w:rsidRDefault="00034682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034682">
        <w:rPr>
          <w:rFonts w:cstheme="minorHAnsi"/>
          <w:sz w:val="28"/>
          <w:szCs w:val="28"/>
        </w:rPr>
        <w:t>hrudní kost nemá hřeben</w:t>
      </w:r>
    </w:p>
    <w:p w:rsidR="00034682" w:rsidRPr="00034682" w:rsidRDefault="00034682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034682">
        <w:rPr>
          <w:rFonts w:cstheme="minorHAnsi"/>
          <w:sz w:val="28"/>
          <w:szCs w:val="28"/>
        </w:rPr>
        <w:t>silné nohy → rychlý běh</w:t>
      </w:r>
    </w:p>
    <w:p w:rsidR="00034682" w:rsidRDefault="00034682" w:rsidP="003D7567">
      <w:pPr>
        <w:spacing w:after="0" w:line="240" w:lineRule="auto"/>
        <w:rPr>
          <w:rFonts w:cstheme="minorHAnsi"/>
          <w:b/>
          <w:sz w:val="28"/>
          <w:szCs w:val="28"/>
        </w:rPr>
      </w:pPr>
      <w:r w:rsidRPr="00034682">
        <w:rPr>
          <w:rFonts w:cstheme="minorHAnsi"/>
          <w:sz w:val="28"/>
          <w:szCs w:val="28"/>
          <w:u w:val="single"/>
        </w:rPr>
        <w:t>zástupci</w:t>
      </w:r>
      <w:r>
        <w:rPr>
          <w:rFonts w:cstheme="minorHAnsi"/>
          <w:b/>
          <w:sz w:val="28"/>
          <w:szCs w:val="28"/>
        </w:rPr>
        <w:t xml:space="preserve"> - </w:t>
      </w:r>
      <w:r w:rsidRPr="00034682">
        <w:rPr>
          <w:rFonts w:cstheme="minorHAnsi"/>
          <w:b/>
          <w:sz w:val="28"/>
          <w:szCs w:val="28"/>
        </w:rPr>
        <w:t>pštros dvouprstý</w:t>
      </w:r>
      <w:r w:rsidRPr="003D7567">
        <w:rPr>
          <w:rFonts w:cstheme="minorHAnsi"/>
          <w:sz w:val="28"/>
          <w:szCs w:val="28"/>
        </w:rPr>
        <w:t xml:space="preserve"> – Afrika</w:t>
      </w:r>
      <w:r>
        <w:rPr>
          <w:rFonts w:cstheme="minorHAnsi"/>
          <w:sz w:val="28"/>
          <w:szCs w:val="28"/>
        </w:rPr>
        <w:t xml:space="preserve">, </w:t>
      </w:r>
      <w:r w:rsidRPr="00034682">
        <w:rPr>
          <w:rFonts w:cstheme="minorHAnsi"/>
          <w:b/>
          <w:sz w:val="28"/>
          <w:szCs w:val="28"/>
        </w:rPr>
        <w:t>nandu pampový</w:t>
      </w:r>
      <w:r w:rsidRPr="003D7567">
        <w:rPr>
          <w:rFonts w:cstheme="minorHAnsi"/>
          <w:sz w:val="28"/>
          <w:szCs w:val="28"/>
        </w:rPr>
        <w:t xml:space="preserve"> – J Amerika</w:t>
      </w:r>
      <w:r>
        <w:rPr>
          <w:rFonts w:cstheme="minorHAnsi"/>
          <w:sz w:val="28"/>
          <w:szCs w:val="28"/>
        </w:rPr>
        <w:t xml:space="preserve">, </w:t>
      </w:r>
      <w:r w:rsidRPr="00034682">
        <w:rPr>
          <w:rFonts w:cstheme="minorHAnsi"/>
          <w:b/>
          <w:sz w:val="28"/>
          <w:szCs w:val="28"/>
        </w:rPr>
        <w:t>emu hnědý</w:t>
      </w:r>
      <w:r w:rsidRPr="003D7567">
        <w:rPr>
          <w:rFonts w:cstheme="minorHAnsi"/>
          <w:sz w:val="28"/>
          <w:szCs w:val="28"/>
        </w:rPr>
        <w:t xml:space="preserve"> – Austrálie</w:t>
      </w:r>
    </w:p>
    <w:p w:rsidR="00034682" w:rsidRDefault="00034682" w:rsidP="003D7567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3D7567" w:rsidRPr="003D7567" w:rsidRDefault="003D7567" w:rsidP="003D7567">
      <w:pPr>
        <w:spacing w:after="0" w:line="240" w:lineRule="auto"/>
        <w:rPr>
          <w:rFonts w:cstheme="minorHAnsi"/>
          <w:b/>
          <w:sz w:val="28"/>
          <w:szCs w:val="28"/>
        </w:rPr>
      </w:pPr>
      <w:r w:rsidRPr="003D7567">
        <w:rPr>
          <w:rFonts w:cstheme="minorHAnsi"/>
          <w:b/>
          <w:sz w:val="28"/>
          <w:szCs w:val="28"/>
          <w:u w:val="single"/>
        </w:rPr>
        <w:t>Plavci = tučňáci</w:t>
      </w:r>
    </w:p>
    <w:p w:rsidR="003D7567" w:rsidRPr="003D7567" w:rsidRDefault="00034682" w:rsidP="003D7567">
      <w:pPr>
        <w:spacing w:after="0" w:line="240" w:lineRule="auto"/>
        <w:rPr>
          <w:rFonts w:cstheme="minorHAnsi"/>
          <w:sz w:val="28"/>
          <w:szCs w:val="28"/>
        </w:rPr>
      </w:pPr>
      <w:r w:rsidRPr="00034682">
        <w:rPr>
          <w:rFonts w:cstheme="minorHAnsi"/>
          <w:sz w:val="28"/>
          <w:szCs w:val="28"/>
          <w:u w:val="single"/>
        </w:rPr>
        <w:t>stavba těla</w:t>
      </w:r>
      <w:r>
        <w:rPr>
          <w:rFonts w:cstheme="minorHAnsi"/>
          <w:sz w:val="28"/>
          <w:szCs w:val="28"/>
        </w:rPr>
        <w:t xml:space="preserve"> - </w:t>
      </w:r>
      <w:r w:rsidR="003D7567" w:rsidRPr="003D7567">
        <w:rPr>
          <w:rFonts w:cstheme="minorHAnsi"/>
          <w:sz w:val="28"/>
          <w:szCs w:val="28"/>
        </w:rPr>
        <w:t>křídla → vesla</w:t>
      </w:r>
    </w:p>
    <w:p w:rsidR="003D7567" w:rsidRPr="00034682" w:rsidRDefault="003D7567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034682">
        <w:rPr>
          <w:rFonts w:cstheme="minorHAnsi"/>
          <w:sz w:val="28"/>
          <w:szCs w:val="28"/>
        </w:rPr>
        <w:t>plovací blána na noze</w:t>
      </w:r>
    </w:p>
    <w:p w:rsidR="003D7567" w:rsidRPr="00034682" w:rsidRDefault="003D7567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034682">
        <w:rPr>
          <w:rFonts w:cstheme="minorHAnsi"/>
          <w:sz w:val="28"/>
          <w:szCs w:val="28"/>
        </w:rPr>
        <w:t>silná vrstva podkožního tuku</w:t>
      </w:r>
    </w:p>
    <w:p w:rsidR="003D7567" w:rsidRPr="00034682" w:rsidRDefault="003D7567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034682">
        <w:rPr>
          <w:rFonts w:cstheme="minorHAnsi"/>
          <w:sz w:val="28"/>
          <w:szCs w:val="28"/>
        </w:rPr>
        <w:t>husté peří- kostrční žláza → impregnace peří</w:t>
      </w:r>
    </w:p>
    <w:p w:rsidR="003D7567" w:rsidRPr="003D7567" w:rsidRDefault="00034682" w:rsidP="003D7567">
      <w:pPr>
        <w:spacing w:after="0" w:line="240" w:lineRule="auto"/>
        <w:rPr>
          <w:rFonts w:cstheme="minorHAnsi"/>
          <w:sz w:val="28"/>
          <w:szCs w:val="28"/>
        </w:rPr>
      </w:pPr>
      <w:r w:rsidRPr="00034682">
        <w:rPr>
          <w:rFonts w:cstheme="minorHAnsi"/>
          <w:sz w:val="28"/>
          <w:szCs w:val="28"/>
          <w:u w:val="single"/>
        </w:rPr>
        <w:t>životní styl</w:t>
      </w:r>
      <w:r>
        <w:rPr>
          <w:rFonts w:cstheme="minorHAnsi"/>
          <w:sz w:val="28"/>
          <w:szCs w:val="28"/>
        </w:rPr>
        <w:t xml:space="preserve"> - </w:t>
      </w:r>
      <w:r w:rsidR="003D7567" w:rsidRPr="003D7567">
        <w:rPr>
          <w:rFonts w:cstheme="minorHAnsi"/>
          <w:sz w:val="28"/>
          <w:szCs w:val="28"/>
        </w:rPr>
        <w:t>na souši neohrabaní, ale zdatní plavci</w:t>
      </w:r>
    </w:p>
    <w:p w:rsidR="00034682" w:rsidRPr="00034682" w:rsidRDefault="00034682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034682">
        <w:rPr>
          <w:rFonts w:cstheme="minorHAnsi"/>
          <w:sz w:val="28"/>
          <w:szCs w:val="28"/>
        </w:rPr>
        <w:t>kolonie</w:t>
      </w:r>
    </w:p>
    <w:p w:rsidR="003D7567" w:rsidRPr="00034682" w:rsidRDefault="003D7567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034682">
        <w:rPr>
          <w:rFonts w:cstheme="minorHAnsi"/>
          <w:sz w:val="28"/>
          <w:szCs w:val="28"/>
        </w:rPr>
        <w:t>vejce zahřívají záhybem kůže na břiše</w:t>
      </w:r>
    </w:p>
    <w:p w:rsidR="00E22477" w:rsidRPr="00E22477" w:rsidRDefault="00E22477" w:rsidP="00E22477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>
        <w:rPr>
          <w:rFonts w:cstheme="minorHAnsi"/>
          <w:b/>
          <w:sz w:val="44"/>
          <w:szCs w:val="44"/>
          <w:u w:val="single"/>
        </w:rPr>
        <w:lastRenderedPageBreak/>
        <w:t xml:space="preserve">2. </w:t>
      </w:r>
      <w:r w:rsidRPr="00E22477">
        <w:rPr>
          <w:rFonts w:cstheme="minorHAnsi"/>
          <w:b/>
          <w:sz w:val="44"/>
          <w:szCs w:val="44"/>
          <w:u w:val="single"/>
        </w:rPr>
        <w:t>Hrabaví</w:t>
      </w:r>
    </w:p>
    <w:p w:rsidR="00E22477" w:rsidRPr="00E22477" w:rsidRDefault="00E22477" w:rsidP="00E22477">
      <w:pPr>
        <w:spacing w:after="0" w:line="240" w:lineRule="auto"/>
        <w:rPr>
          <w:rFonts w:cstheme="minorHAnsi"/>
          <w:b/>
          <w:sz w:val="28"/>
          <w:szCs w:val="28"/>
        </w:rPr>
      </w:pPr>
      <w:r w:rsidRPr="00E2247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1664" behindDoc="1" locked="0" layoutInCell="1" allowOverlap="1" wp14:anchorId="1C21636A" wp14:editId="47EFA064">
            <wp:simplePos x="0" y="0"/>
            <wp:positionH relativeFrom="margin">
              <wp:posOffset>39688</wp:posOffset>
            </wp:positionH>
            <wp:positionV relativeFrom="paragraph">
              <wp:posOffset>41593</wp:posOffset>
            </wp:positionV>
            <wp:extent cx="1278255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246" y="21421"/>
                <wp:lineTo x="21246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28"/>
          <w:szCs w:val="28"/>
        </w:rPr>
        <w:t>zástupci:</w:t>
      </w:r>
    </w:p>
    <w:p w:rsidR="00E22477" w:rsidRP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  <w:r w:rsidRPr="00E22477">
        <w:rPr>
          <w:rFonts w:cstheme="minorHAnsi"/>
          <w:sz w:val="28"/>
          <w:szCs w:val="28"/>
        </w:rPr>
        <w:tab/>
      </w:r>
      <w:r w:rsidRPr="00E22477">
        <w:rPr>
          <w:rFonts w:cstheme="minorHAnsi"/>
          <w:sz w:val="28"/>
          <w:szCs w:val="28"/>
          <w:u w:val="single"/>
        </w:rPr>
        <w:t xml:space="preserve">domácí: </w:t>
      </w:r>
      <w:r w:rsidRPr="00E22477">
        <w:rPr>
          <w:rFonts w:cstheme="minorHAnsi"/>
          <w:sz w:val="28"/>
          <w:szCs w:val="28"/>
        </w:rPr>
        <w:t>kur domácí, krocan domácí, páv korunkatý</w:t>
      </w:r>
    </w:p>
    <w:p w:rsidR="00E22477" w:rsidRP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  <w:r w:rsidRPr="00E22477">
        <w:rPr>
          <w:rFonts w:cstheme="minorHAnsi"/>
          <w:sz w:val="28"/>
          <w:szCs w:val="28"/>
        </w:rPr>
        <w:tab/>
      </w:r>
      <w:r w:rsidRPr="00E22477">
        <w:rPr>
          <w:rFonts w:cstheme="minorHAnsi"/>
          <w:sz w:val="28"/>
          <w:szCs w:val="28"/>
          <w:u w:val="single"/>
        </w:rPr>
        <w:t>pole</w:t>
      </w:r>
      <w:r w:rsidRPr="00E22477">
        <w:rPr>
          <w:rFonts w:cstheme="minorHAnsi"/>
          <w:sz w:val="28"/>
          <w:szCs w:val="28"/>
        </w:rPr>
        <w:t xml:space="preserve">: bažant obecný, koroptev polní, </w:t>
      </w:r>
      <w:r w:rsidRPr="00E22477">
        <w:rPr>
          <w:rFonts w:cstheme="minorHAnsi"/>
          <w:sz w:val="28"/>
          <w:szCs w:val="28"/>
        </w:rPr>
        <w:tab/>
        <w:t>křepelka polní</w:t>
      </w:r>
    </w:p>
    <w:p w:rsidR="00E22477" w:rsidRP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  <w:r w:rsidRPr="00E22477">
        <w:rPr>
          <w:rFonts w:cstheme="minorHAnsi"/>
          <w:sz w:val="28"/>
          <w:szCs w:val="28"/>
        </w:rPr>
        <w:tab/>
      </w:r>
      <w:r w:rsidRPr="00E22477">
        <w:rPr>
          <w:rFonts w:cstheme="minorHAnsi"/>
          <w:sz w:val="28"/>
          <w:szCs w:val="28"/>
          <w:u w:val="single"/>
        </w:rPr>
        <w:t>les</w:t>
      </w:r>
      <w:r w:rsidRPr="00E22477">
        <w:rPr>
          <w:rFonts w:cstheme="minorHAnsi"/>
          <w:sz w:val="28"/>
          <w:szCs w:val="28"/>
        </w:rPr>
        <w:t>: tetřev hluš</w:t>
      </w:r>
      <w:r>
        <w:rPr>
          <w:rFonts w:cstheme="minorHAnsi"/>
          <w:sz w:val="28"/>
          <w:szCs w:val="28"/>
        </w:rPr>
        <w:t xml:space="preserve">ec, tetřívek obecný, jeřábek </w:t>
      </w:r>
      <w:r w:rsidRPr="00E22477">
        <w:rPr>
          <w:rFonts w:cstheme="minorHAnsi"/>
          <w:sz w:val="28"/>
          <w:szCs w:val="28"/>
        </w:rPr>
        <w:t>lesní</w:t>
      </w:r>
    </w:p>
    <w:p w:rsidR="00E22477" w:rsidRP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P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jc w:val="center"/>
        <w:rPr>
          <w:rFonts w:cstheme="minorHAnsi"/>
          <w:b/>
          <w:sz w:val="28"/>
          <w:szCs w:val="28"/>
          <w:u w:val="single"/>
        </w:rPr>
      </w:pPr>
    </w:p>
    <w:p w:rsidR="00E22477" w:rsidRDefault="00E22477" w:rsidP="00E22477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E22477" w:rsidRPr="00E22477" w:rsidRDefault="00E22477" w:rsidP="00E22477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E22477">
        <w:rPr>
          <w:rFonts w:cstheme="minorHAnsi"/>
          <w:b/>
          <w:sz w:val="44"/>
          <w:szCs w:val="44"/>
          <w:u w:val="single"/>
        </w:rPr>
        <w:t>3. Měkkozobí</w:t>
      </w:r>
    </w:p>
    <w:p w:rsidR="00E22477" w:rsidRP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P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  <w:r w:rsidRPr="00E22477">
        <w:rPr>
          <w:rFonts w:cstheme="minorHAnsi"/>
          <w:sz w:val="28"/>
          <w:szCs w:val="28"/>
          <w:u w:val="single"/>
        </w:rPr>
        <w:t>zástupci:</w:t>
      </w:r>
      <w:r w:rsidRPr="00E22477">
        <w:rPr>
          <w:rFonts w:cstheme="minorHAnsi"/>
          <w:sz w:val="28"/>
          <w:szCs w:val="28"/>
        </w:rPr>
        <w:t xml:space="preserve"> holub domácí, hrdlička zahradní, hrdlička divoká</w:t>
      </w:r>
    </w:p>
    <w:p w:rsidR="00E22477" w:rsidRPr="00E22477" w:rsidRDefault="00E22477" w:rsidP="00E22477">
      <w:pPr>
        <w:spacing w:after="0" w:line="240" w:lineRule="auto"/>
        <w:rPr>
          <w:rFonts w:cstheme="minorHAnsi"/>
          <w:b/>
          <w:sz w:val="28"/>
          <w:szCs w:val="28"/>
        </w:rPr>
      </w:pPr>
      <w:r w:rsidRPr="00E22477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2688" behindDoc="1" locked="0" layoutInCell="1" allowOverlap="1" wp14:anchorId="4EE8EFB9" wp14:editId="59416C6A">
            <wp:simplePos x="0" y="0"/>
            <wp:positionH relativeFrom="column">
              <wp:posOffset>1397000</wp:posOffset>
            </wp:positionH>
            <wp:positionV relativeFrom="paragraph">
              <wp:posOffset>68738</wp:posOffset>
            </wp:positionV>
            <wp:extent cx="2854960" cy="1800225"/>
            <wp:effectExtent l="0" t="0" r="2540" b="9525"/>
            <wp:wrapTight wrapText="bothSides">
              <wp:wrapPolygon edited="0">
                <wp:start x="0" y="0"/>
                <wp:lineTo x="0" y="21486"/>
                <wp:lineTo x="21475" y="21486"/>
                <wp:lineTo x="21475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477" w:rsidRPr="00E22477" w:rsidRDefault="00E22477" w:rsidP="00E22477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E22477" w:rsidRPr="00E22477" w:rsidRDefault="00E22477" w:rsidP="00E22477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E22477" w:rsidRPr="00E22477" w:rsidRDefault="00E22477" w:rsidP="00E22477">
      <w:pPr>
        <w:spacing w:after="0" w:line="240" w:lineRule="auto"/>
        <w:rPr>
          <w:rFonts w:cstheme="minorHAnsi"/>
          <w:b/>
          <w:sz w:val="28"/>
          <w:szCs w:val="28"/>
        </w:rPr>
      </w:pPr>
      <w:r w:rsidRPr="00E22477">
        <w:rPr>
          <w:rFonts w:cstheme="minorHAnsi"/>
          <w:b/>
          <w:sz w:val="28"/>
          <w:szCs w:val="28"/>
        </w:rPr>
        <w:tab/>
      </w:r>
      <w:r w:rsidRPr="00E22477">
        <w:rPr>
          <w:rFonts w:cstheme="minorHAnsi"/>
          <w:b/>
          <w:sz w:val="28"/>
          <w:szCs w:val="28"/>
        </w:rPr>
        <w:tab/>
      </w:r>
      <w:r w:rsidRPr="00E22477">
        <w:rPr>
          <w:rFonts w:cstheme="minorHAnsi"/>
          <w:b/>
          <w:sz w:val="28"/>
          <w:szCs w:val="28"/>
        </w:rPr>
        <w:tab/>
      </w:r>
      <w:r w:rsidRPr="00E22477">
        <w:rPr>
          <w:rFonts w:cstheme="minorHAnsi"/>
          <w:b/>
          <w:sz w:val="28"/>
          <w:szCs w:val="28"/>
        </w:rPr>
        <w:tab/>
      </w:r>
      <w:r w:rsidRPr="00E22477">
        <w:rPr>
          <w:rFonts w:cstheme="minorHAnsi"/>
          <w:b/>
          <w:sz w:val="28"/>
          <w:szCs w:val="28"/>
        </w:rPr>
        <w:tab/>
      </w:r>
      <w:r w:rsidRPr="00E22477">
        <w:rPr>
          <w:rFonts w:cstheme="minorHAnsi"/>
          <w:b/>
          <w:sz w:val="28"/>
          <w:szCs w:val="28"/>
        </w:rPr>
        <w:tab/>
      </w:r>
    </w:p>
    <w:p w:rsidR="00E22477" w:rsidRPr="00E22477" w:rsidRDefault="00E22477" w:rsidP="00E22477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034682" w:rsidRPr="00E22477" w:rsidRDefault="00034682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034682" w:rsidRPr="00E22477" w:rsidRDefault="00034682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034682" w:rsidRPr="00E22477" w:rsidRDefault="00034682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034682" w:rsidRPr="00E22477" w:rsidRDefault="00034682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034682" w:rsidRPr="00E22477" w:rsidRDefault="00034682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3D7567" w:rsidRDefault="00E22477" w:rsidP="003D7567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E22477">
        <w:rPr>
          <w:rFonts w:cstheme="minorHAnsi"/>
          <w:b/>
          <w:sz w:val="44"/>
          <w:szCs w:val="44"/>
          <w:u w:val="single"/>
        </w:rPr>
        <w:t>4. Vodní</w:t>
      </w:r>
    </w:p>
    <w:p w:rsidR="00E22477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  <w:u w:val="single"/>
        </w:rPr>
        <w:t>nohy</w:t>
      </w:r>
      <w:r w:rsidRPr="00C74A83">
        <w:t xml:space="preserve"> </w:t>
      </w:r>
      <w:r w:rsidRPr="00C74A83">
        <w:rPr>
          <w:rFonts w:cstheme="minorHAnsi"/>
          <w:sz w:val="28"/>
          <w:szCs w:val="28"/>
        </w:rPr>
        <w:t xml:space="preserve">- </w:t>
      </w:r>
      <w:proofErr w:type="spellStart"/>
      <w:r w:rsidRPr="00C74A83">
        <w:rPr>
          <w:rFonts w:cstheme="minorHAnsi"/>
          <w:sz w:val="28"/>
          <w:szCs w:val="28"/>
        </w:rPr>
        <w:t>plovavé</w:t>
      </w:r>
      <w:proofErr w:type="spellEnd"/>
      <w:r>
        <w:rPr>
          <w:rFonts w:cstheme="minorHAnsi"/>
          <w:sz w:val="28"/>
          <w:szCs w:val="28"/>
        </w:rPr>
        <w:t xml:space="preserve">, </w:t>
      </w:r>
      <w:r w:rsidRPr="00C74A83">
        <w:rPr>
          <w:rFonts w:cstheme="minorHAnsi"/>
          <w:sz w:val="28"/>
          <w:szCs w:val="28"/>
        </w:rPr>
        <w:t>brodivé</w:t>
      </w:r>
      <w:r>
        <w:rPr>
          <w:rFonts w:cstheme="minorHAnsi"/>
          <w:sz w:val="28"/>
          <w:szCs w:val="28"/>
        </w:rPr>
        <w:t xml:space="preserve">, </w:t>
      </w:r>
      <w:r w:rsidRPr="00C74A83">
        <w:rPr>
          <w:rFonts w:cstheme="minorHAnsi"/>
          <w:sz w:val="28"/>
          <w:szCs w:val="28"/>
        </w:rPr>
        <w:t>chodivé</w:t>
      </w:r>
    </w:p>
    <w:p w:rsidR="00C74A83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  <w:u w:val="single"/>
        </w:rPr>
        <w:t>potrava</w:t>
      </w:r>
      <w:r>
        <w:rPr>
          <w:rFonts w:cstheme="minorHAnsi"/>
          <w:sz w:val="28"/>
          <w:szCs w:val="28"/>
        </w:rPr>
        <w:t xml:space="preserve"> </w:t>
      </w:r>
      <w:r w:rsidRPr="00C74A83">
        <w:rPr>
          <w:rFonts w:cstheme="minorHAnsi"/>
          <w:sz w:val="28"/>
          <w:szCs w:val="28"/>
        </w:rPr>
        <w:t>- býložraví</w:t>
      </w:r>
      <w:r>
        <w:rPr>
          <w:rFonts w:cstheme="minorHAnsi"/>
          <w:sz w:val="28"/>
          <w:szCs w:val="28"/>
        </w:rPr>
        <w:t xml:space="preserve">, </w:t>
      </w:r>
      <w:r w:rsidRPr="00C74A83">
        <w:rPr>
          <w:rFonts w:cstheme="minorHAnsi"/>
          <w:sz w:val="28"/>
          <w:szCs w:val="28"/>
        </w:rPr>
        <w:t>rybožraví</w:t>
      </w:r>
      <w:r>
        <w:rPr>
          <w:rFonts w:cstheme="minorHAnsi"/>
          <w:sz w:val="28"/>
          <w:szCs w:val="28"/>
        </w:rPr>
        <w:t xml:space="preserve">, </w:t>
      </w:r>
      <w:r w:rsidRPr="00C74A83">
        <w:rPr>
          <w:rFonts w:cstheme="minorHAnsi"/>
          <w:sz w:val="28"/>
          <w:szCs w:val="28"/>
        </w:rPr>
        <w:t>všežraví</w:t>
      </w:r>
    </w:p>
    <w:p w:rsidR="00C74A83" w:rsidRDefault="00C74A83" w:rsidP="00E22477">
      <w:p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  <w:u w:val="single"/>
        </w:rPr>
        <w:t>hnízda</w:t>
      </w:r>
      <w:r>
        <w:rPr>
          <w:rFonts w:cstheme="minorHAnsi"/>
          <w:sz w:val="28"/>
          <w:szCs w:val="28"/>
        </w:rPr>
        <w:t xml:space="preserve"> - </w:t>
      </w:r>
      <w:r w:rsidRPr="00C74A83">
        <w:rPr>
          <w:rFonts w:cstheme="minorHAnsi"/>
          <w:sz w:val="28"/>
          <w:szCs w:val="28"/>
        </w:rPr>
        <w:t>na zemi, v pobřežním porostu, platforma, plovoucí na hladině, na stromě</w:t>
      </w:r>
    </w:p>
    <w:p w:rsidR="00C74A83" w:rsidRDefault="00C74A83" w:rsidP="00E22477">
      <w:p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b/>
          <w:sz w:val="28"/>
          <w:szCs w:val="28"/>
          <w:u w:val="single"/>
        </w:rPr>
        <w:t>kostrční žláza</w:t>
      </w:r>
      <w:r>
        <w:rPr>
          <w:rFonts w:cstheme="minorHAnsi"/>
          <w:sz w:val="28"/>
          <w:szCs w:val="28"/>
        </w:rPr>
        <w:t xml:space="preserve"> - </w:t>
      </w:r>
      <w:r w:rsidRPr="00C74A83">
        <w:rPr>
          <w:rFonts w:cstheme="minorHAnsi"/>
          <w:sz w:val="28"/>
          <w:szCs w:val="28"/>
        </w:rPr>
        <w:t>roztírají mastný sekret do peří - impregnace</w:t>
      </w:r>
    </w:p>
    <w:p w:rsidR="00C74A83" w:rsidRDefault="00C74A83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C74A83" w:rsidRDefault="00C74A83" w:rsidP="00E2247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Skupiny:</w:t>
      </w:r>
    </w:p>
    <w:p w:rsidR="00C74A83" w:rsidRPr="00C74A83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b/>
          <w:sz w:val="28"/>
          <w:szCs w:val="28"/>
          <w:u w:val="single"/>
        </w:rPr>
        <w:t>A. vrubozobí</w:t>
      </w:r>
      <w:r>
        <w:rPr>
          <w:rFonts w:cstheme="minorHAnsi"/>
          <w:sz w:val="28"/>
          <w:szCs w:val="28"/>
        </w:rPr>
        <w:t xml:space="preserve"> </w:t>
      </w:r>
      <w:r w:rsidRPr="00C74A83">
        <w:rPr>
          <w:rFonts w:cstheme="minorHAnsi"/>
          <w:sz w:val="28"/>
          <w:szCs w:val="28"/>
        </w:rPr>
        <w:t>- plochý na okraji vroubkovaný zobák</w:t>
      </w:r>
    </w:p>
    <w:p w:rsidR="00C74A83" w:rsidRPr="00C74A83" w:rsidRDefault="00C74A83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</w:rPr>
        <w:t>plovací blána</w:t>
      </w:r>
    </w:p>
    <w:p w:rsidR="00C74A83" w:rsidRPr="00C74A83" w:rsidRDefault="00C74A83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</w:rPr>
        <w:t>husté prachové peří</w:t>
      </w:r>
    </w:p>
    <w:p w:rsidR="00C74A83" w:rsidRPr="00C74A83" w:rsidRDefault="00C74A83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C74A83">
        <w:rPr>
          <w:rFonts w:cstheme="minorHAnsi"/>
          <w:b/>
          <w:sz w:val="28"/>
          <w:szCs w:val="28"/>
        </w:rPr>
        <w:t>husa divoká / domácí, kachna divoká / domácí, labuť bílá</w:t>
      </w:r>
    </w:p>
    <w:p w:rsidR="00C74A83" w:rsidRPr="00C74A83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74A83">
        <w:rPr>
          <w:rFonts w:cstheme="minorHAnsi"/>
          <w:b/>
          <w:sz w:val="28"/>
          <w:szCs w:val="28"/>
          <w:u w:val="single"/>
        </w:rPr>
        <w:t>B. veslonozí</w:t>
      </w:r>
      <w:proofErr w:type="gramEnd"/>
      <w:r>
        <w:rPr>
          <w:rFonts w:cstheme="minorHAnsi"/>
          <w:sz w:val="28"/>
          <w:szCs w:val="28"/>
        </w:rPr>
        <w:t xml:space="preserve"> -</w:t>
      </w:r>
      <w:r w:rsidRPr="00C74A83">
        <w:rPr>
          <w:rFonts w:cstheme="minorHAnsi"/>
          <w:sz w:val="28"/>
          <w:szCs w:val="28"/>
        </w:rPr>
        <w:t xml:space="preserve"> 4 prsty dopředu, spojené blánou</w:t>
      </w:r>
    </w:p>
    <w:p w:rsidR="00C74A83" w:rsidRPr="00C74A83" w:rsidRDefault="00C74A83" w:rsidP="00CB5788">
      <w:pPr>
        <w:pStyle w:val="Odstavecseseznamem"/>
        <w:numPr>
          <w:ilvl w:val="0"/>
          <w:numId w:val="5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C74A83">
        <w:rPr>
          <w:rFonts w:cstheme="minorHAnsi"/>
          <w:b/>
          <w:sz w:val="28"/>
          <w:szCs w:val="28"/>
        </w:rPr>
        <w:t>kormorán velký, pelikán bílý, volavka popelavá</w:t>
      </w:r>
    </w:p>
    <w:p w:rsidR="00C74A83" w:rsidRPr="00C74A83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b/>
          <w:sz w:val="28"/>
          <w:szCs w:val="28"/>
          <w:u w:val="single"/>
        </w:rPr>
        <w:t xml:space="preserve">C. </w:t>
      </w:r>
      <w:proofErr w:type="spellStart"/>
      <w:r w:rsidRPr="00C74A83">
        <w:rPr>
          <w:rFonts w:cstheme="minorHAnsi"/>
          <w:b/>
          <w:sz w:val="28"/>
          <w:szCs w:val="28"/>
          <w:u w:val="single"/>
        </w:rPr>
        <w:t>dlouhokřídlí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C74A83">
        <w:rPr>
          <w:rFonts w:cstheme="minorHAnsi"/>
          <w:sz w:val="28"/>
          <w:szCs w:val="28"/>
        </w:rPr>
        <w:t>- dlouhá úzká křídla- vynikající letci</w:t>
      </w:r>
    </w:p>
    <w:p w:rsidR="00C74A83" w:rsidRPr="00C74A83" w:rsidRDefault="00C74A83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</w:rPr>
        <w:t>štíhlí</w:t>
      </w:r>
    </w:p>
    <w:p w:rsidR="00C74A83" w:rsidRPr="00C74A83" w:rsidRDefault="00C74A83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</w:rPr>
        <w:t>plovací blána</w:t>
      </w:r>
    </w:p>
    <w:p w:rsidR="00C74A83" w:rsidRPr="00C74A83" w:rsidRDefault="00C74A83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</w:rPr>
        <w:t>živočišná potrava</w:t>
      </w:r>
    </w:p>
    <w:p w:rsidR="00C74A83" w:rsidRPr="00C74A83" w:rsidRDefault="00C74A83" w:rsidP="00CB5788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C74A83">
        <w:rPr>
          <w:rFonts w:cstheme="minorHAnsi"/>
          <w:b/>
          <w:sz w:val="28"/>
          <w:szCs w:val="28"/>
        </w:rPr>
        <w:t>racek chechtavý, čejka chocholatá</w:t>
      </w:r>
    </w:p>
    <w:p w:rsidR="00C74A83" w:rsidRPr="00C74A83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b/>
          <w:sz w:val="28"/>
          <w:szCs w:val="28"/>
          <w:u w:val="single"/>
        </w:rPr>
        <w:t>D. krátkokřídlí</w:t>
      </w:r>
      <w:r>
        <w:rPr>
          <w:rFonts w:cstheme="minorHAnsi"/>
          <w:b/>
          <w:sz w:val="28"/>
          <w:szCs w:val="28"/>
          <w:u w:val="single"/>
        </w:rPr>
        <w:t xml:space="preserve"> </w:t>
      </w:r>
      <w:r w:rsidRPr="00C74A83">
        <w:rPr>
          <w:rFonts w:cstheme="minorHAnsi"/>
          <w:sz w:val="28"/>
          <w:szCs w:val="28"/>
        </w:rPr>
        <w:t>- krátká křídla a ocas</w:t>
      </w:r>
    </w:p>
    <w:p w:rsidR="00C74A83" w:rsidRPr="00C74A83" w:rsidRDefault="00C74A83" w:rsidP="00CB5788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</w:rPr>
        <w:t>malý a krátký zobák</w:t>
      </w:r>
    </w:p>
    <w:p w:rsidR="00C74A83" w:rsidRPr="00C74A83" w:rsidRDefault="00C74A83" w:rsidP="00CB5788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C74A83">
        <w:rPr>
          <w:rFonts w:cstheme="minorHAnsi"/>
          <w:b/>
          <w:sz w:val="28"/>
          <w:szCs w:val="28"/>
        </w:rPr>
        <w:t>lyska černá</w:t>
      </w:r>
    </w:p>
    <w:p w:rsidR="00C74A83" w:rsidRPr="00C74A83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74A83">
        <w:rPr>
          <w:rFonts w:cstheme="minorHAnsi"/>
          <w:b/>
          <w:sz w:val="28"/>
          <w:szCs w:val="28"/>
          <w:u w:val="single"/>
        </w:rPr>
        <w:lastRenderedPageBreak/>
        <w:t>E. brodiví</w:t>
      </w:r>
      <w:proofErr w:type="gramEnd"/>
      <w:r w:rsidRPr="00C74A83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- </w:t>
      </w:r>
      <w:r w:rsidRPr="00C74A83">
        <w:rPr>
          <w:rFonts w:cstheme="minorHAnsi"/>
          <w:sz w:val="28"/>
          <w:szCs w:val="28"/>
        </w:rPr>
        <w:t>dlouhé brodivé nohy</w:t>
      </w:r>
    </w:p>
    <w:p w:rsidR="00C74A83" w:rsidRPr="00C74A83" w:rsidRDefault="00C74A83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C74A83">
        <w:rPr>
          <w:rFonts w:cstheme="minorHAnsi"/>
          <w:b/>
          <w:sz w:val="28"/>
          <w:szCs w:val="28"/>
        </w:rPr>
        <w:t>čáp bílý / černý</w:t>
      </w:r>
    </w:p>
    <w:p w:rsidR="00C74A83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74A83">
        <w:rPr>
          <w:rFonts w:cstheme="minorHAnsi"/>
          <w:b/>
          <w:sz w:val="28"/>
          <w:szCs w:val="28"/>
        </w:rPr>
        <w:t>F. plameňáci</w:t>
      </w:r>
      <w:proofErr w:type="gramEnd"/>
      <w:r>
        <w:rPr>
          <w:rFonts w:cstheme="minorHAnsi"/>
          <w:b/>
          <w:sz w:val="28"/>
          <w:szCs w:val="28"/>
        </w:rPr>
        <w:t xml:space="preserve"> </w:t>
      </w:r>
      <w:r w:rsidRPr="00C74A83">
        <w:rPr>
          <w:rFonts w:cstheme="minorHAnsi"/>
          <w:sz w:val="28"/>
          <w:szCs w:val="28"/>
        </w:rPr>
        <w:t>- barva peří z</w:t>
      </w:r>
      <w:r>
        <w:rPr>
          <w:rFonts w:cstheme="minorHAnsi"/>
          <w:sz w:val="28"/>
          <w:szCs w:val="28"/>
        </w:rPr>
        <w:t> </w:t>
      </w:r>
      <w:r w:rsidRPr="00C74A83">
        <w:rPr>
          <w:rFonts w:cstheme="minorHAnsi"/>
          <w:sz w:val="28"/>
          <w:szCs w:val="28"/>
        </w:rPr>
        <w:t>potravy</w:t>
      </w:r>
    </w:p>
    <w:p w:rsidR="00C74A83" w:rsidRPr="00C74A83" w:rsidRDefault="00C74A83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C74A83">
        <w:rPr>
          <w:rFonts w:cstheme="minorHAnsi"/>
          <w:b/>
          <w:sz w:val="28"/>
          <w:szCs w:val="28"/>
        </w:rPr>
        <w:t>plameňák růžový</w:t>
      </w:r>
    </w:p>
    <w:p w:rsidR="00C74A83" w:rsidRPr="00C74A83" w:rsidRDefault="00C74A83" w:rsidP="00C74A83">
      <w:pPr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C74A83">
        <w:rPr>
          <w:rFonts w:cstheme="minorHAnsi"/>
          <w:b/>
          <w:sz w:val="28"/>
          <w:szCs w:val="28"/>
        </w:rPr>
        <w:t>G. potápky</w:t>
      </w:r>
      <w:proofErr w:type="gramEnd"/>
      <w:r>
        <w:rPr>
          <w:rFonts w:cstheme="minorHAnsi"/>
          <w:b/>
          <w:sz w:val="28"/>
          <w:szCs w:val="28"/>
        </w:rPr>
        <w:t xml:space="preserve"> -</w:t>
      </w:r>
      <w:r w:rsidRPr="00C74A83">
        <w:rPr>
          <w:rFonts w:cstheme="minorHAnsi"/>
          <w:sz w:val="28"/>
          <w:szCs w:val="28"/>
        </w:rPr>
        <w:t xml:space="preserve"> prsty s plovacím lemy</w:t>
      </w:r>
    </w:p>
    <w:p w:rsidR="00C74A83" w:rsidRPr="00C74A83" w:rsidRDefault="00C74A83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74A83">
        <w:rPr>
          <w:rFonts w:cstheme="minorHAnsi"/>
          <w:sz w:val="28"/>
          <w:szCs w:val="28"/>
        </w:rPr>
        <w:t>nohy posunuté dozadu</w:t>
      </w:r>
    </w:p>
    <w:p w:rsidR="00C74A83" w:rsidRPr="00C74A83" w:rsidRDefault="00C74A83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C74A83">
        <w:rPr>
          <w:rFonts w:cstheme="minorHAnsi"/>
          <w:b/>
          <w:sz w:val="28"/>
          <w:szCs w:val="28"/>
        </w:rPr>
        <w:t>potápka roháč</w:t>
      </w: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A75048" w:rsidRPr="00A75048" w:rsidRDefault="00C36FA1" w:rsidP="00A75048">
      <w:pPr>
        <w:spacing w:after="0" w:line="240" w:lineRule="auto"/>
        <w:jc w:val="center"/>
        <w:rPr>
          <w:rFonts w:cstheme="minorHAnsi"/>
          <w:b/>
          <w:sz w:val="44"/>
          <w:szCs w:val="44"/>
        </w:rPr>
      </w:pPr>
      <w:r w:rsidRPr="00C36FA1">
        <w:rPr>
          <w:rFonts w:cstheme="minorHAnsi"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2773CA6" wp14:editId="135E9D13">
                <wp:simplePos x="0" y="0"/>
                <wp:positionH relativeFrom="column">
                  <wp:posOffset>3504724</wp:posOffset>
                </wp:positionH>
                <wp:positionV relativeFrom="paragraph">
                  <wp:posOffset>432753</wp:posOffset>
                </wp:positionV>
                <wp:extent cx="0" cy="714375"/>
                <wp:effectExtent l="19050" t="0" r="19050" b="2857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D07D4D" id="Přímá spojnice 2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95pt,34.1pt" to="275.95pt,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0C759621" wp14:editId="160D202C">
                <wp:simplePos x="0" y="0"/>
                <wp:positionH relativeFrom="margin">
                  <wp:posOffset>65564</wp:posOffset>
                </wp:positionH>
                <wp:positionV relativeFrom="paragraph">
                  <wp:posOffset>463074</wp:posOffset>
                </wp:positionV>
                <wp:extent cx="6838995" cy="3649435"/>
                <wp:effectExtent l="0" t="0" r="0" b="8255"/>
                <wp:wrapTight wrapText="bothSides">
                  <wp:wrapPolygon edited="0">
                    <wp:start x="361" y="0"/>
                    <wp:lineTo x="181" y="113"/>
                    <wp:lineTo x="60" y="1804"/>
                    <wp:lineTo x="0" y="4848"/>
                    <wp:lineTo x="0" y="5976"/>
                    <wp:lineTo x="1083" y="7216"/>
                    <wp:lineTo x="1023" y="7329"/>
                    <wp:lineTo x="481" y="9020"/>
                    <wp:lineTo x="181" y="10824"/>
                    <wp:lineTo x="120" y="12629"/>
                    <wp:lineTo x="361" y="14433"/>
                    <wp:lineTo x="842" y="16237"/>
                    <wp:lineTo x="1805" y="18153"/>
                    <wp:lineTo x="3369" y="19845"/>
                    <wp:lineTo x="3430" y="20634"/>
                    <wp:lineTo x="7942" y="21311"/>
                    <wp:lineTo x="12996" y="21536"/>
                    <wp:lineTo x="15282" y="21536"/>
                    <wp:lineTo x="18110" y="20183"/>
                    <wp:lineTo x="19614" y="18041"/>
                    <wp:lineTo x="20517" y="16237"/>
                    <wp:lineTo x="20998" y="14433"/>
                    <wp:lineTo x="21119" y="10824"/>
                    <wp:lineTo x="20758" y="9133"/>
                    <wp:lineTo x="20697" y="9020"/>
                    <wp:lineTo x="20276" y="7667"/>
                    <wp:lineTo x="20096" y="7216"/>
                    <wp:lineTo x="21540" y="5976"/>
                    <wp:lineTo x="21540" y="0"/>
                    <wp:lineTo x="361" y="0"/>
                  </wp:wrapPolygon>
                </wp:wrapTight>
                <wp:docPr id="46" name="Skupina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95" cy="3649435"/>
                          <a:chOff x="0" y="0"/>
                          <a:chExt cx="6838995" cy="3649435"/>
                        </a:xfrm>
                      </wpg:grpSpPr>
                      <pic:pic xmlns:pic="http://schemas.openxmlformats.org/drawingml/2006/picture">
                        <pic:nvPicPr>
                          <pic:cNvPr id="47" name="Obrázek 47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40" y="6440"/>
                            <a:ext cx="6742430" cy="3642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Obrázek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2" t="4678" r="7856"/>
                          <a:stretch/>
                        </pic:blipFill>
                        <pic:spPr bwMode="auto">
                          <a:xfrm>
                            <a:off x="6175420" y="0"/>
                            <a:ext cx="663575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Obrázek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5" r="9223"/>
                          <a:stretch/>
                        </pic:blipFill>
                        <pic:spPr bwMode="auto">
                          <a:xfrm>
                            <a:off x="0" y="0"/>
                            <a:ext cx="669290" cy="1097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41E7AE" id="Skupina 46" o:spid="_x0000_s1026" style="position:absolute;margin-left:5.15pt;margin-top:36.45pt;width:538.5pt;height:287.35pt;z-index:251765760;mso-position-horizontal-relative:margin" coordsize="68389,36494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7" o:spid="_x0000_s1027" type="#_x0000_t75" style="position:absolute;left:64;top:64;width:67424;height:36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8XF/FAAAA2wAAAA8AAABkcnMvZG93bnJldi54bWxEj09rAjEUxO+FfofwCl6KJorUsm6Uoiz0&#10;UmhX6fm5ee6fbl7WTdT12zeFgsdhZn7DpOvBtuJCva8da5hOFAjiwpmaSw37XTZ+BeEDssHWMWm4&#10;kYf16vEhxcS4K3/RJQ+liBD2CWqoQugSKX1RkUU/cR1x9I6utxii7EtperxGuG3lTKkXabHmuFBh&#10;R5uKip/8bDV8ZENTKLff5tOZ/26e1enzkJ20Hj0Nb0sQgYZwD/+3342G+QL+vsQfI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vFxfxQAAANsAAAAPAAAAAAAAAAAAAAAA&#10;AJ8CAABkcnMvZG93bnJldi54bWxQSwUGAAAAAAQABAD3AAAAkQMAAAAA&#10;">
                  <v:imagedata r:id="rId26" o:title=""/>
                  <v:path arrowok="t"/>
                </v:shape>
                <v:shape id="Obrázek 48" o:spid="_x0000_s1028" type="#_x0000_t75" style="position:absolute;left:61754;width:6635;height:10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9ne/AAAA2wAAAA8AAABkcnMvZG93bnJldi54bWxET89rwjAUvg/8H8ITvM1UUZHOKCoIyvCw&#10;Kj2/JW9tWPNSmqj1v18Owo4f3+/VpneNuFMXrGcFk3EGglh7Y7lScL0c3pcgQkQ22HgmBU8KsFkP&#10;3laYG//gL7oXsRIphEOOCuoY21zKoGtyGMa+JU7cj+8cxgS7SpoOHyncNXKaZQvp0HJqqLGlfU36&#10;t7g5BfPSnHm3b7QtnLa3xbn8Pn2WSo2G/fYDRKQ+/otf7qNRMEtj05f0A+T6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m5PZ3vwAAANsAAAAPAAAAAAAAAAAAAAAAAJ8CAABk&#10;cnMvZG93bnJldi54bWxQSwUGAAAAAAQABAD3AAAAiwMAAAAA&#10;">
                  <v:imagedata r:id="rId27" o:title="" croptop="3066f" cropleft="9104f" cropright="5149f"/>
                  <v:path arrowok="t"/>
                </v:shape>
                <v:shape id="Obrázek 49" o:spid="_x0000_s1029" type="#_x0000_t75" style="position:absolute;width:6692;height:10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LA93DAAAA2wAAAA8AAABkcnMvZG93bnJldi54bWxEj0FrAjEUhO8F/0N4greaddkWXY0iomAP&#10;PVQFr4/Nc3dx8xKSqGt/fVMo9DjMzDfMYtWbTtzJh9aygsk4A0FcWd1yreB03L1OQYSIrLGzTAqe&#10;FGC1HLwssNT2wV90P8RaJAiHEhU0MbpSylA1ZDCMrSNO3sV6gzFJX0vt8ZHgppN5lr1Lgy2nhQYd&#10;bRqqroebUcDVR/HdbU/nZ+vzt51zdvKZF0qNhv16DiJSH//Df+29VlDM4PdL+gFy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sD3cMAAADbAAAADwAAAAAAAAAAAAAAAACf&#10;AgAAZHJzL2Rvd25yZXYueG1sUEsFBgAAAAAEAAQA9wAAAI8DAAAAAA==&#10;">
                  <v:imagedata r:id="rId28" o:title="" cropleft="17167f" cropright="6044f"/>
                  <v:path arrowok="t"/>
                </v:shape>
                <w10:wrap type="tight" anchorx="margin"/>
              </v:group>
            </w:pict>
          </mc:Fallback>
        </mc:AlternateContent>
      </w:r>
      <w:r w:rsidR="00A75048">
        <w:rPr>
          <w:rFonts w:cstheme="minorHAnsi"/>
          <w:b/>
          <w:sz w:val="44"/>
          <w:szCs w:val="44"/>
          <w:u w:val="single"/>
        </w:rPr>
        <w:t xml:space="preserve">5. </w:t>
      </w:r>
      <w:r w:rsidR="00A75048" w:rsidRPr="00A75048">
        <w:rPr>
          <w:rFonts w:cstheme="minorHAnsi"/>
          <w:b/>
          <w:sz w:val="44"/>
          <w:szCs w:val="44"/>
          <w:u w:val="single"/>
        </w:rPr>
        <w:t>Dravci</w:t>
      </w:r>
      <w:r w:rsidR="00A75048">
        <w:rPr>
          <w:rFonts w:cstheme="minorHAnsi"/>
          <w:b/>
          <w:sz w:val="44"/>
          <w:szCs w:val="44"/>
          <w:u w:val="single"/>
        </w:rPr>
        <w:t xml:space="preserve"> </w:t>
      </w:r>
      <w:r>
        <w:rPr>
          <w:rFonts w:cstheme="minorHAnsi"/>
          <w:b/>
          <w:sz w:val="44"/>
          <w:szCs w:val="44"/>
          <w:u w:val="single"/>
        </w:rPr>
        <w:t xml:space="preserve">+ </w:t>
      </w:r>
      <w:r w:rsidR="00A75048" w:rsidRPr="00A75048">
        <w:rPr>
          <w:rFonts w:cstheme="minorHAnsi"/>
          <w:b/>
          <w:sz w:val="44"/>
          <w:szCs w:val="44"/>
          <w:u w:val="single"/>
        </w:rPr>
        <w:t>Sovy</w:t>
      </w:r>
    </w:p>
    <w:p w:rsidR="00A75048" w:rsidRDefault="00A75048" w:rsidP="00A75048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A75048" w:rsidRDefault="00A75048" w:rsidP="00A75048">
      <w:pPr>
        <w:spacing w:after="0" w:line="240" w:lineRule="auto"/>
        <w:rPr>
          <w:rFonts w:cstheme="minorHAnsi"/>
          <w:b/>
          <w:sz w:val="40"/>
          <w:szCs w:val="40"/>
        </w:rPr>
      </w:pPr>
    </w:p>
    <w:p w:rsidR="00A75048" w:rsidRPr="00C36FA1" w:rsidRDefault="00A75048" w:rsidP="00A75048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A75048" w:rsidRPr="00C36FA1" w:rsidRDefault="00A75048" w:rsidP="00C36FA1">
      <w:pPr>
        <w:spacing w:after="0" w:line="240" w:lineRule="auto"/>
        <w:jc w:val="center"/>
        <w:rPr>
          <w:rFonts w:cstheme="minorHAnsi"/>
          <w:sz w:val="28"/>
          <w:szCs w:val="28"/>
          <w:u w:val="single"/>
        </w:rPr>
      </w:pPr>
      <w:r w:rsidRPr="00C36FA1">
        <w:rPr>
          <w:rFonts w:cstheme="minorHAnsi"/>
          <w:sz w:val="28"/>
          <w:szCs w:val="28"/>
          <w:u w:val="single"/>
        </w:rPr>
        <w:t>Zástupci:</w:t>
      </w:r>
    </w:p>
    <w:p w:rsidR="00A75048" w:rsidRPr="00C36FA1" w:rsidRDefault="00C36FA1" w:rsidP="00A75048">
      <w:pPr>
        <w:spacing w:after="0" w:line="240" w:lineRule="auto"/>
        <w:rPr>
          <w:rFonts w:cstheme="minorHAnsi"/>
          <w:sz w:val="28"/>
          <w:szCs w:val="28"/>
        </w:rPr>
      </w:pPr>
      <w:r w:rsidRPr="00C36FA1">
        <w:rPr>
          <w:rFonts w:cstheme="minorHAnsi"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097E399" wp14:editId="2E030D1F">
                <wp:simplePos x="0" y="0"/>
                <wp:positionH relativeFrom="column">
                  <wp:posOffset>3397569</wp:posOffset>
                </wp:positionH>
                <wp:positionV relativeFrom="paragraph">
                  <wp:posOffset>144621</wp:posOffset>
                </wp:positionV>
                <wp:extent cx="0" cy="1571625"/>
                <wp:effectExtent l="19050" t="0" r="19050" b="28575"/>
                <wp:wrapNone/>
                <wp:docPr id="488" name="Přímá spojnic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16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C1222" id="Přímá spojnice 488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55pt,11.4pt" to="267.55pt,1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" strokecolor="black [3213]" strokeweight="3pt">
                <v:stroke joinstyle="miter"/>
              </v:line>
            </w:pict>
          </mc:Fallback>
        </mc:AlternateContent>
      </w:r>
    </w:p>
    <w:p w:rsidR="00A75048" w:rsidRPr="00C36FA1" w:rsidRDefault="00C36FA1" w:rsidP="00A750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>- káně lesní</w:t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  <w:t>- kalous ušatý</w:t>
      </w:r>
    </w:p>
    <w:p w:rsidR="00A75048" w:rsidRPr="00C36FA1" w:rsidRDefault="00C36FA1" w:rsidP="00A750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>- jestřáb lesní</w:t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  <w:t>- sýček obecný</w:t>
      </w:r>
    </w:p>
    <w:p w:rsidR="00A75048" w:rsidRPr="00C36FA1" w:rsidRDefault="00C36FA1" w:rsidP="00A750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>- poštolka obecná</w:t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>- sova pálená</w:t>
      </w:r>
    </w:p>
    <w:p w:rsidR="00A75048" w:rsidRPr="00C36FA1" w:rsidRDefault="00C36FA1" w:rsidP="00A750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>- sokol stěhovavý</w:t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  <w:t>- výr velký</w:t>
      </w:r>
    </w:p>
    <w:p w:rsidR="00A75048" w:rsidRPr="00C36FA1" w:rsidRDefault="00C36FA1" w:rsidP="00A750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>- orel skalní</w:t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  <w:t>- puštík obecný</w:t>
      </w:r>
    </w:p>
    <w:p w:rsidR="00A75048" w:rsidRPr="00C36FA1" w:rsidRDefault="00C36FA1" w:rsidP="00A750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>- kondor</w:t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  <w:t>- kulíšek nejmenší</w:t>
      </w:r>
    </w:p>
    <w:p w:rsidR="00A75048" w:rsidRPr="00C36FA1" w:rsidRDefault="00C36FA1" w:rsidP="00A7504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>- sup</w:t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</w:r>
      <w:r w:rsidR="00A75048" w:rsidRPr="00C36FA1">
        <w:rPr>
          <w:rFonts w:cstheme="minorHAnsi"/>
          <w:sz w:val="28"/>
          <w:szCs w:val="28"/>
        </w:rPr>
        <w:tab/>
        <w:t>- sovice sněžní</w:t>
      </w:r>
    </w:p>
    <w:p w:rsidR="00C74A83" w:rsidRPr="00C36FA1" w:rsidRDefault="00C74A83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Pr="00C9723E" w:rsidRDefault="00C9723E" w:rsidP="00C9723E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C9723E">
        <w:rPr>
          <w:rFonts w:cstheme="minorHAnsi"/>
          <w:b/>
          <w:sz w:val="44"/>
          <w:szCs w:val="44"/>
          <w:u w:val="single"/>
        </w:rPr>
        <w:lastRenderedPageBreak/>
        <w:t>6. Další menší skupiny ptáků</w:t>
      </w:r>
    </w:p>
    <w:p w:rsidR="00E22477" w:rsidRPr="00C9723E" w:rsidRDefault="00C9723E" w:rsidP="00E22477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C9723E">
        <w:rPr>
          <w:rFonts w:cstheme="minorHAnsi"/>
          <w:b/>
          <w:sz w:val="28"/>
          <w:szCs w:val="28"/>
          <w:u w:val="single"/>
        </w:rPr>
        <w:t>A. Šplhavci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  <w:u w:val="single"/>
        </w:rPr>
        <w:t>Stavba těla</w:t>
      </w:r>
      <w:r w:rsidRPr="00C9723E">
        <w:rPr>
          <w:rFonts w:cstheme="minorHAnsi"/>
          <w:sz w:val="28"/>
          <w:szCs w:val="28"/>
        </w:rPr>
        <w:t xml:space="preserve"> - silný zobák → dlabání dřeva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dlouhý jazyk se zpětnými háčky → vytažení hmyzu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prsty stále 2+2 → šplh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  <w:u w:val="single"/>
        </w:rPr>
        <w:t>Zástupci</w:t>
      </w:r>
      <w:r w:rsidRPr="00C9723E">
        <w:rPr>
          <w:rFonts w:cstheme="minorHAnsi"/>
          <w:sz w:val="28"/>
          <w:szCs w:val="28"/>
        </w:rPr>
        <w:t xml:space="preserve">: </w:t>
      </w:r>
      <w:r w:rsidRPr="00C9723E">
        <w:rPr>
          <w:rFonts w:cstheme="minorHAnsi"/>
          <w:b/>
          <w:sz w:val="28"/>
          <w:szCs w:val="28"/>
        </w:rPr>
        <w:t>datel černý, strakapoud, žluna zelená</w:t>
      </w:r>
    </w:p>
    <w:p w:rsidR="00C9723E" w:rsidRPr="00C9723E" w:rsidRDefault="00C9723E" w:rsidP="00C9723E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C9723E" w:rsidRPr="00C9723E" w:rsidRDefault="00C9723E" w:rsidP="00C9723E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B. Kukačky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b/>
          <w:sz w:val="28"/>
          <w:szCs w:val="28"/>
        </w:rPr>
        <w:t xml:space="preserve">kukačka obecná - </w:t>
      </w:r>
      <w:r w:rsidRPr="00C9723E">
        <w:rPr>
          <w:rFonts w:cstheme="minorHAnsi"/>
          <w:sz w:val="28"/>
          <w:szCs w:val="28"/>
        </w:rPr>
        <w:t>hnízdní parazitismus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vratiprst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stěhovavá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hmyzožravá (i chlupaté housenky)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vývržky</w:t>
      </w:r>
    </w:p>
    <w:p w:rsidR="00C9723E" w:rsidRPr="00C9723E" w:rsidRDefault="00C9723E" w:rsidP="00C9723E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C9723E" w:rsidRPr="00C9723E" w:rsidRDefault="00C9723E" w:rsidP="00C9723E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>
        <w:rPr>
          <w:rFonts w:cstheme="minorHAnsi"/>
          <w:b/>
          <w:sz w:val="28"/>
          <w:szCs w:val="28"/>
          <w:u w:val="single"/>
        </w:rPr>
        <w:t>C. Papoušci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  <w:u w:val="single"/>
        </w:rPr>
        <w:t>Životní styl</w:t>
      </w:r>
      <w:r>
        <w:rPr>
          <w:rFonts w:cstheme="minorHAnsi"/>
          <w:sz w:val="28"/>
          <w:szCs w:val="28"/>
          <w:u w:val="single"/>
        </w:rPr>
        <w:t xml:space="preserve"> </w:t>
      </w:r>
      <w:r w:rsidRPr="00C9723E">
        <w:rPr>
          <w:rFonts w:cstheme="minorHAnsi"/>
          <w:sz w:val="28"/>
          <w:szCs w:val="28"/>
        </w:rPr>
        <w:t>- tropy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silný hákovitý zobák → šplh, přidržování potravy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rostlinná potrava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  <w:u w:val="single"/>
        </w:rPr>
        <w:t>Zástupci</w:t>
      </w:r>
      <w:r w:rsidRPr="00C9723E">
        <w:rPr>
          <w:rFonts w:cstheme="minorHAnsi"/>
          <w:sz w:val="28"/>
          <w:szCs w:val="28"/>
        </w:rPr>
        <w:t xml:space="preserve"> - </w:t>
      </w:r>
      <w:r w:rsidRPr="00C9723E">
        <w:rPr>
          <w:rFonts w:cstheme="minorHAnsi"/>
          <w:b/>
          <w:sz w:val="28"/>
          <w:szCs w:val="28"/>
        </w:rPr>
        <w:t xml:space="preserve">papoušek vlnkovaný (andulka), </w:t>
      </w:r>
      <w:proofErr w:type="spellStart"/>
      <w:r w:rsidRPr="00C9723E">
        <w:rPr>
          <w:rFonts w:cstheme="minorHAnsi"/>
          <w:b/>
          <w:sz w:val="28"/>
          <w:szCs w:val="28"/>
        </w:rPr>
        <w:t>ara</w:t>
      </w:r>
      <w:proofErr w:type="spellEnd"/>
      <w:r w:rsidRPr="00C9723E">
        <w:rPr>
          <w:rFonts w:cstheme="minorHAnsi"/>
          <w:b/>
          <w:sz w:val="28"/>
          <w:szCs w:val="28"/>
        </w:rPr>
        <w:t>, korela, žako, kakadu</w:t>
      </w:r>
      <w:r w:rsidRPr="00C9723E">
        <w:rPr>
          <w:rFonts w:cstheme="minorHAnsi"/>
          <w:sz w:val="28"/>
          <w:szCs w:val="28"/>
        </w:rPr>
        <w:t xml:space="preserve"> </w:t>
      </w:r>
    </w:p>
    <w:p w:rsidR="00C9723E" w:rsidRPr="00C9723E" w:rsidRDefault="00C9723E" w:rsidP="00C9723E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C9723E" w:rsidRPr="00C9723E" w:rsidRDefault="00C9723E" w:rsidP="00C9723E">
      <w:pPr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D. </w:t>
      </w:r>
      <w:proofErr w:type="spellStart"/>
      <w:r>
        <w:rPr>
          <w:rFonts w:cstheme="minorHAnsi"/>
          <w:b/>
          <w:sz w:val="28"/>
          <w:szCs w:val="28"/>
        </w:rPr>
        <w:t>Svišťouni</w:t>
      </w:r>
      <w:proofErr w:type="spellEnd"/>
    </w:p>
    <w:p w:rsidR="00C9723E" w:rsidRPr="00C9723E" w:rsidRDefault="00C9723E" w:rsidP="00C9723E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C9723E">
        <w:rPr>
          <w:rFonts w:cstheme="minorHAnsi"/>
          <w:b/>
          <w:sz w:val="28"/>
          <w:szCs w:val="28"/>
          <w:u w:val="single"/>
        </w:rPr>
        <w:t xml:space="preserve">rorýs obecný </w:t>
      </w:r>
      <w:r w:rsidRPr="00C9723E">
        <w:rPr>
          <w:rFonts w:cstheme="minorHAnsi"/>
          <w:sz w:val="28"/>
          <w:szCs w:val="28"/>
        </w:rPr>
        <w:t>- křídla srpovitě dozadu → rychlý a obratný let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neumí chodit ani skákat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spí za letu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b/>
          <w:sz w:val="28"/>
          <w:szCs w:val="28"/>
          <w:u w:val="single"/>
        </w:rPr>
        <w:t>kolibříci</w:t>
      </w:r>
      <w:r>
        <w:rPr>
          <w:rFonts w:cstheme="minorHAnsi"/>
          <w:sz w:val="28"/>
          <w:szCs w:val="28"/>
          <w:u w:val="single"/>
        </w:rPr>
        <w:t xml:space="preserve"> </w:t>
      </w:r>
      <w:r w:rsidRPr="00C9723E">
        <w:rPr>
          <w:rFonts w:cstheme="minorHAnsi"/>
          <w:sz w:val="28"/>
          <w:szCs w:val="28"/>
        </w:rPr>
        <w:t>- jen Amerika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- nejobratnější letci → zastaví na místě, létají dozadu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- potrava – rostlinné šťávy</w:t>
      </w:r>
    </w:p>
    <w:p w:rsid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</w:p>
    <w:p w:rsidR="00C9723E" w:rsidRPr="00C9723E" w:rsidRDefault="00C9723E" w:rsidP="00C9723E">
      <w:pPr>
        <w:spacing w:after="0" w:line="240" w:lineRule="auto"/>
        <w:rPr>
          <w:rFonts w:cstheme="minorHAnsi"/>
          <w:b/>
          <w:sz w:val="28"/>
          <w:szCs w:val="28"/>
        </w:rPr>
      </w:pPr>
      <w:r w:rsidRPr="00C9723E">
        <w:rPr>
          <w:rFonts w:cstheme="minorHAnsi"/>
          <w:b/>
          <w:sz w:val="28"/>
          <w:szCs w:val="28"/>
        </w:rPr>
        <w:t xml:space="preserve">E. </w:t>
      </w:r>
      <w:proofErr w:type="spellStart"/>
      <w:r w:rsidRPr="00C9723E">
        <w:rPr>
          <w:rFonts w:cstheme="minorHAnsi"/>
          <w:b/>
          <w:sz w:val="28"/>
          <w:szCs w:val="28"/>
        </w:rPr>
        <w:t>Srostloprstí</w:t>
      </w:r>
      <w:proofErr w:type="spellEnd"/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C9723E">
        <w:rPr>
          <w:rFonts w:cstheme="minorHAnsi"/>
          <w:sz w:val="28"/>
          <w:szCs w:val="28"/>
          <w:u w:val="single"/>
        </w:rPr>
        <w:t>Stavba těla</w:t>
      </w:r>
      <w:r>
        <w:rPr>
          <w:rFonts w:cstheme="minorHAnsi"/>
          <w:sz w:val="28"/>
          <w:szCs w:val="28"/>
          <w:u w:val="single"/>
        </w:rPr>
        <w:t xml:space="preserve"> </w:t>
      </w:r>
      <w:r w:rsidRPr="00C9723E">
        <w:rPr>
          <w:rFonts w:cstheme="minorHAnsi"/>
          <w:sz w:val="28"/>
          <w:szCs w:val="28"/>
        </w:rPr>
        <w:t>- srostlé 2 prostřední prsty na noze</w:t>
      </w:r>
    </w:p>
    <w:p w:rsidR="00C9723E" w:rsidRPr="00C9723E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</w:rPr>
        <w:t>duhová barevnost</w:t>
      </w:r>
    </w:p>
    <w:p w:rsidR="00C9723E" w:rsidRPr="00C9723E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C9723E">
        <w:rPr>
          <w:rFonts w:cstheme="minorHAnsi"/>
          <w:sz w:val="28"/>
          <w:szCs w:val="28"/>
          <w:u w:val="single"/>
        </w:rPr>
        <w:t>Zástupci:</w:t>
      </w:r>
      <w:r>
        <w:rPr>
          <w:rFonts w:cstheme="minorHAnsi"/>
          <w:sz w:val="28"/>
          <w:szCs w:val="28"/>
          <w:u w:val="single"/>
        </w:rPr>
        <w:t xml:space="preserve"> </w:t>
      </w:r>
      <w:r w:rsidRPr="00C9723E">
        <w:rPr>
          <w:rFonts w:cstheme="minorHAnsi"/>
          <w:b/>
          <w:sz w:val="28"/>
          <w:szCs w:val="28"/>
        </w:rPr>
        <w:t>ledňáček říční</w:t>
      </w:r>
      <w:r w:rsidRPr="00C9723E">
        <w:rPr>
          <w:rFonts w:cstheme="minorHAnsi"/>
          <w:sz w:val="28"/>
          <w:szCs w:val="28"/>
        </w:rPr>
        <w:t xml:space="preserve"> – vzácný, hnízdí v norách, potrava = drobné rybky</w:t>
      </w:r>
    </w:p>
    <w:p w:rsidR="00E22477" w:rsidRPr="00316219" w:rsidRDefault="00E22477" w:rsidP="00E22477">
      <w:pPr>
        <w:spacing w:after="0" w:line="240" w:lineRule="auto"/>
        <w:rPr>
          <w:rFonts w:cstheme="minorHAnsi"/>
          <w:sz w:val="28"/>
          <w:szCs w:val="28"/>
        </w:rPr>
      </w:pPr>
    </w:p>
    <w:p w:rsidR="00C9723E" w:rsidRPr="00316219" w:rsidRDefault="00C9723E" w:rsidP="00C9723E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316219">
        <w:rPr>
          <w:rFonts w:cstheme="minorHAnsi"/>
          <w:b/>
          <w:sz w:val="44"/>
          <w:szCs w:val="44"/>
          <w:u w:val="single"/>
        </w:rPr>
        <w:t>7. Pěvci</w:t>
      </w:r>
    </w:p>
    <w:p w:rsidR="00316219" w:rsidRDefault="00C9723E" w:rsidP="00C9723E">
      <w:pPr>
        <w:spacing w:after="0" w:line="240" w:lineRule="auto"/>
        <w:rPr>
          <w:rFonts w:cstheme="minorHAnsi"/>
          <w:sz w:val="28"/>
          <w:szCs w:val="28"/>
        </w:rPr>
      </w:pPr>
      <w:r w:rsidRPr="00316219">
        <w:rPr>
          <w:rFonts w:cstheme="minorHAnsi"/>
          <w:sz w:val="28"/>
          <w:szCs w:val="28"/>
        </w:rPr>
        <w:t xml:space="preserve">- v krku </w:t>
      </w:r>
      <w:r w:rsidRPr="00316219">
        <w:rPr>
          <w:rFonts w:cstheme="minorHAnsi"/>
          <w:b/>
          <w:sz w:val="28"/>
          <w:szCs w:val="28"/>
        </w:rPr>
        <w:t>hlasové ústrojí</w:t>
      </w:r>
      <w:r w:rsidR="00316219">
        <w:rPr>
          <w:rFonts w:cstheme="minorHAnsi"/>
          <w:sz w:val="28"/>
          <w:szCs w:val="28"/>
        </w:rPr>
        <w:t xml:space="preserve"> </w:t>
      </w:r>
    </w:p>
    <w:p w:rsidR="00C9723E" w:rsidRPr="00316219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316219">
        <w:rPr>
          <w:rFonts w:cstheme="minorHAnsi"/>
          <w:sz w:val="28"/>
          <w:szCs w:val="28"/>
        </w:rPr>
        <w:t>označování území</w:t>
      </w:r>
    </w:p>
    <w:p w:rsidR="00C9723E" w:rsidRPr="00316219" w:rsidRDefault="00C9723E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316219">
        <w:rPr>
          <w:rFonts w:cstheme="minorHAnsi"/>
          <w:sz w:val="28"/>
          <w:szCs w:val="28"/>
        </w:rPr>
        <w:t>vábení samice</w:t>
      </w:r>
    </w:p>
    <w:p w:rsidR="00316219" w:rsidRPr="00316219" w:rsidRDefault="00316219" w:rsidP="00316219">
      <w:pPr>
        <w:spacing w:after="0" w:line="240" w:lineRule="auto"/>
        <w:rPr>
          <w:rFonts w:cstheme="minorHAnsi"/>
          <w:b/>
          <w:sz w:val="28"/>
          <w:szCs w:val="28"/>
        </w:rPr>
      </w:pPr>
      <w:r w:rsidRPr="00316219">
        <w:rPr>
          <w:rFonts w:cstheme="minorHAnsi"/>
          <w:sz w:val="28"/>
          <w:szCs w:val="28"/>
          <w:u w:val="single"/>
        </w:rPr>
        <w:t>Semenožraví</w:t>
      </w:r>
      <w:r w:rsidRPr="00316219">
        <w:rPr>
          <w:rFonts w:cstheme="minorHAnsi"/>
          <w:sz w:val="28"/>
          <w:szCs w:val="28"/>
        </w:rPr>
        <w:t xml:space="preserve"> </w:t>
      </w:r>
      <w:r w:rsidRPr="00316219">
        <w:rPr>
          <w:rFonts w:cstheme="minorHAnsi"/>
          <w:b/>
          <w:sz w:val="28"/>
          <w:szCs w:val="28"/>
        </w:rPr>
        <w:t xml:space="preserve">- vrabec, pěnkava, stehlík, hýl, dlask </w:t>
      </w:r>
    </w:p>
    <w:p w:rsidR="00316219" w:rsidRPr="00316219" w:rsidRDefault="00316219" w:rsidP="00316219">
      <w:pPr>
        <w:spacing w:after="0" w:line="240" w:lineRule="auto"/>
        <w:rPr>
          <w:rFonts w:cstheme="minorHAnsi"/>
          <w:b/>
          <w:sz w:val="28"/>
          <w:szCs w:val="28"/>
        </w:rPr>
      </w:pPr>
      <w:r w:rsidRPr="00316219">
        <w:rPr>
          <w:rFonts w:cstheme="minorHAnsi"/>
          <w:sz w:val="28"/>
          <w:szCs w:val="28"/>
          <w:u w:val="single"/>
        </w:rPr>
        <w:t>Hmyzožraví</w:t>
      </w:r>
      <w:r w:rsidRPr="00316219">
        <w:rPr>
          <w:rFonts w:cstheme="minorHAnsi"/>
          <w:sz w:val="28"/>
          <w:szCs w:val="28"/>
        </w:rPr>
        <w:t xml:space="preserve"> - </w:t>
      </w:r>
      <w:r w:rsidRPr="00316219">
        <w:rPr>
          <w:rFonts w:cstheme="minorHAnsi"/>
          <w:b/>
          <w:sz w:val="28"/>
          <w:szCs w:val="28"/>
        </w:rPr>
        <w:t>sýkora koňadra, sýkora modřinka, vlaštovka, jiřička, konipas, červenka, drozd, kos, ťuhýk, brhlík</w:t>
      </w:r>
    </w:p>
    <w:p w:rsidR="00316219" w:rsidRPr="00316219" w:rsidRDefault="00316219" w:rsidP="00316219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316219">
        <w:rPr>
          <w:rFonts w:cstheme="minorHAnsi"/>
          <w:sz w:val="28"/>
          <w:szCs w:val="28"/>
          <w:u w:val="single"/>
        </w:rPr>
        <w:t>Všežraví</w:t>
      </w:r>
      <w:r>
        <w:rPr>
          <w:rFonts w:cstheme="minorHAnsi"/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</w:rPr>
        <w:t xml:space="preserve">- </w:t>
      </w:r>
      <w:r w:rsidRPr="00316219">
        <w:rPr>
          <w:rFonts w:cstheme="minorHAnsi"/>
          <w:b/>
          <w:sz w:val="28"/>
          <w:szCs w:val="28"/>
        </w:rPr>
        <w:t>sojka, špaček, straka, vrána, havran</w:t>
      </w:r>
      <w:r w:rsidRPr="00316219">
        <w:rPr>
          <w:rFonts w:cstheme="minorHAnsi"/>
          <w:sz w:val="28"/>
          <w:szCs w:val="28"/>
        </w:rPr>
        <w:t xml:space="preserve"> </w:t>
      </w:r>
    </w:p>
    <w:p w:rsidR="00C9723E" w:rsidRPr="00316219" w:rsidRDefault="00C9723E" w:rsidP="00316219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Pr="00316219" w:rsidRDefault="00E22477" w:rsidP="00316219">
      <w:pPr>
        <w:spacing w:after="0" w:line="240" w:lineRule="auto"/>
        <w:rPr>
          <w:rFonts w:cstheme="minorHAnsi"/>
          <w:sz w:val="28"/>
          <w:szCs w:val="28"/>
        </w:rPr>
      </w:pPr>
    </w:p>
    <w:p w:rsidR="00E22477" w:rsidRDefault="00E22477" w:rsidP="00316219">
      <w:pPr>
        <w:spacing w:after="0" w:line="240" w:lineRule="auto"/>
        <w:rPr>
          <w:rFonts w:cstheme="minorHAnsi"/>
          <w:sz w:val="28"/>
          <w:szCs w:val="28"/>
        </w:rPr>
      </w:pPr>
    </w:p>
    <w:p w:rsidR="00316219" w:rsidRPr="00ED40E2" w:rsidRDefault="00ED40E2" w:rsidP="00ED40E2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ED40E2">
        <w:rPr>
          <w:rFonts w:cstheme="minorHAnsi"/>
          <w:b/>
          <w:sz w:val="44"/>
          <w:szCs w:val="44"/>
          <w:u w:val="single"/>
        </w:rPr>
        <w:lastRenderedPageBreak/>
        <w:t>Rostliny</w:t>
      </w:r>
    </w:p>
    <w:p w:rsidR="00ED40E2" w:rsidRPr="00ED40E2" w:rsidRDefault="00ED40E2" w:rsidP="00ED40E2">
      <w:pPr>
        <w:spacing w:after="0" w:line="240" w:lineRule="auto"/>
        <w:rPr>
          <w:rFonts w:cstheme="minorHAnsi"/>
          <w:sz w:val="28"/>
          <w:szCs w:val="28"/>
        </w:rPr>
      </w:pPr>
      <w:r w:rsidRPr="00ED40E2">
        <w:rPr>
          <w:rFonts w:cstheme="minorHAnsi"/>
          <w:sz w:val="28"/>
          <w:szCs w:val="28"/>
        </w:rPr>
        <w:t>- tělo – rostlinné buňky → fotosyntéza</w:t>
      </w:r>
    </w:p>
    <w:p w:rsidR="00ED40E2" w:rsidRPr="00ED40E2" w:rsidRDefault="00ED40E2" w:rsidP="00ED40E2">
      <w:pPr>
        <w:spacing w:after="0" w:line="240" w:lineRule="auto"/>
        <w:rPr>
          <w:rFonts w:cstheme="minorHAnsi"/>
          <w:sz w:val="28"/>
          <w:szCs w:val="28"/>
        </w:rPr>
      </w:pPr>
    </w:p>
    <w:p w:rsidR="00ED40E2" w:rsidRPr="00ED40E2" w:rsidRDefault="00ED40E2" w:rsidP="00ED40E2">
      <w:pPr>
        <w:spacing w:after="0" w:line="240" w:lineRule="auto"/>
        <w:jc w:val="center"/>
        <w:rPr>
          <w:rFonts w:cstheme="minorHAnsi"/>
          <w:b/>
          <w:sz w:val="44"/>
          <w:szCs w:val="28"/>
          <w:u w:val="single"/>
        </w:rPr>
      </w:pPr>
      <w:r w:rsidRPr="00ED40E2">
        <w:rPr>
          <w:rFonts w:cstheme="minorHAnsi"/>
          <w:b/>
          <w:sz w:val="44"/>
          <w:szCs w:val="28"/>
          <w:u w:val="single"/>
        </w:rPr>
        <w:t>Nižší rostliny</w:t>
      </w:r>
    </w:p>
    <w:p w:rsidR="00ED40E2" w:rsidRPr="00ED40E2" w:rsidRDefault="00ED40E2" w:rsidP="00ED40E2">
      <w:pPr>
        <w:spacing w:after="0" w:line="240" w:lineRule="auto"/>
        <w:rPr>
          <w:rFonts w:cstheme="minorHAnsi"/>
          <w:sz w:val="28"/>
          <w:szCs w:val="28"/>
        </w:rPr>
      </w:pPr>
      <w:r w:rsidRPr="00ED40E2">
        <w:rPr>
          <w:rFonts w:cstheme="minorHAnsi"/>
          <w:sz w:val="28"/>
          <w:szCs w:val="28"/>
        </w:rPr>
        <w:t xml:space="preserve">- tělo nerozlišené na orgány = </w:t>
      </w:r>
      <w:r w:rsidRPr="00ED40E2">
        <w:rPr>
          <w:rFonts w:cstheme="minorHAnsi"/>
          <w:b/>
          <w:sz w:val="28"/>
          <w:szCs w:val="28"/>
        </w:rPr>
        <w:t>stélka</w:t>
      </w:r>
    </w:p>
    <w:p w:rsidR="00ED40E2" w:rsidRPr="00ED40E2" w:rsidRDefault="00ED40E2" w:rsidP="00ED40E2">
      <w:pPr>
        <w:spacing w:after="0" w:line="240" w:lineRule="auto"/>
        <w:rPr>
          <w:sz w:val="28"/>
          <w:szCs w:val="28"/>
        </w:rPr>
      </w:pPr>
      <w:r w:rsidRPr="00ED40E2">
        <w:rPr>
          <w:rFonts w:cstheme="minorHAnsi"/>
          <w:b/>
          <w:sz w:val="28"/>
          <w:szCs w:val="28"/>
        </w:rPr>
        <w:t>1. řasy</w:t>
      </w:r>
      <w:r>
        <w:rPr>
          <w:rFonts w:cstheme="minorHAnsi"/>
          <w:sz w:val="28"/>
          <w:szCs w:val="28"/>
        </w:rPr>
        <w:t xml:space="preserve"> - </w:t>
      </w:r>
      <w:r w:rsidRPr="00ED40E2">
        <w:rPr>
          <w:sz w:val="28"/>
          <w:szCs w:val="28"/>
          <w:u w:val="single"/>
        </w:rPr>
        <w:t>jednobuněčné</w:t>
      </w:r>
    </w:p>
    <w:p w:rsidR="00ED40E2" w:rsidRDefault="00ED40E2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ED40E2">
        <w:rPr>
          <w:sz w:val="28"/>
          <w:szCs w:val="28"/>
          <w:u w:val="single"/>
        </w:rPr>
        <w:t>mnohobuněčné</w:t>
      </w:r>
      <w:r w:rsidRPr="00ED40E2">
        <w:rPr>
          <w:sz w:val="28"/>
          <w:szCs w:val="28"/>
        </w:rPr>
        <w:t xml:space="preserve"> - červené, hnědé, zelené</w:t>
      </w:r>
    </w:p>
    <w:p w:rsidR="00ED40E2" w:rsidRPr="00ED40E2" w:rsidRDefault="00ED40E2" w:rsidP="00ED40E2">
      <w:pPr>
        <w:spacing w:after="0" w:line="240" w:lineRule="auto"/>
        <w:rPr>
          <w:sz w:val="28"/>
          <w:szCs w:val="28"/>
        </w:rPr>
      </w:pPr>
      <w:r w:rsidRPr="00ED40E2">
        <w:rPr>
          <w:b/>
          <w:sz w:val="28"/>
          <w:szCs w:val="28"/>
        </w:rPr>
        <w:t>2. lišejníky</w:t>
      </w:r>
      <w:r>
        <w:rPr>
          <w:sz w:val="28"/>
          <w:szCs w:val="28"/>
        </w:rPr>
        <w:t xml:space="preserve"> = řasa + houba</w:t>
      </w:r>
    </w:p>
    <w:p w:rsidR="00ED40E2" w:rsidRPr="00ED40E2" w:rsidRDefault="00ED40E2" w:rsidP="00ED40E2">
      <w:pPr>
        <w:spacing w:after="0" w:line="240" w:lineRule="auto"/>
        <w:jc w:val="center"/>
        <w:rPr>
          <w:rFonts w:cstheme="minorHAnsi"/>
          <w:b/>
          <w:sz w:val="44"/>
          <w:szCs w:val="28"/>
          <w:u w:val="single"/>
        </w:rPr>
      </w:pPr>
      <w:r w:rsidRPr="00ED40E2">
        <w:rPr>
          <w:rFonts w:cstheme="minorHAnsi"/>
          <w:b/>
          <w:sz w:val="44"/>
          <w:szCs w:val="28"/>
          <w:u w:val="single"/>
        </w:rPr>
        <w:t>Vyšší rostliny</w:t>
      </w:r>
    </w:p>
    <w:p w:rsidR="00ED40E2" w:rsidRDefault="00ED40E2" w:rsidP="00ED40E2">
      <w:pPr>
        <w:spacing w:after="0" w:line="240" w:lineRule="auto"/>
        <w:rPr>
          <w:rFonts w:cstheme="minorHAnsi"/>
          <w:sz w:val="28"/>
          <w:szCs w:val="28"/>
        </w:rPr>
      </w:pPr>
      <w:r w:rsidRPr="00ED40E2">
        <w:rPr>
          <w:rFonts w:cstheme="minorHAnsi"/>
          <w:sz w:val="28"/>
          <w:szCs w:val="28"/>
        </w:rPr>
        <w:t>- tělo rozlišené na orgány</w:t>
      </w:r>
    </w:p>
    <w:p w:rsidR="00B8592C" w:rsidRDefault="00B8592C" w:rsidP="00ED40E2">
      <w:pPr>
        <w:spacing w:after="0" w:line="240" w:lineRule="auto"/>
        <w:rPr>
          <w:rFonts w:cstheme="minorHAnsi"/>
          <w:sz w:val="28"/>
          <w:szCs w:val="28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9"/>
        <w:gridCol w:w="1724"/>
        <w:gridCol w:w="1813"/>
        <w:gridCol w:w="1924"/>
      </w:tblGrid>
      <w:tr w:rsidR="00ED40E2" w:rsidRPr="00ED40E2" w:rsidTr="00ED40E2">
        <w:trPr>
          <w:trHeight w:val="420"/>
        </w:trPr>
        <w:tc>
          <w:tcPr>
            <w:tcW w:w="698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cs-CZ"/>
              </w:rPr>
              <w:t>vyšší rostliny</w:t>
            </w:r>
          </w:p>
        </w:tc>
      </w:tr>
      <w:tr w:rsidR="00ED40E2" w:rsidRPr="00ED40E2" w:rsidTr="00ED40E2">
        <w:trPr>
          <w:trHeight w:val="390"/>
        </w:trPr>
        <w:tc>
          <w:tcPr>
            <w:tcW w:w="15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mechorosty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kapraďorosty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nahosemenné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cs-CZ"/>
              </w:rPr>
              <w:t>krytosemenné</w:t>
            </w:r>
          </w:p>
        </w:tc>
      </w:tr>
      <w:tr w:rsidR="00ED40E2" w:rsidRPr="00ED40E2" w:rsidTr="00ED40E2">
        <w:trPr>
          <w:trHeight w:val="375"/>
        </w:trPr>
        <w:tc>
          <w:tcPr>
            <w:tcW w:w="15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mechy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B85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</w:t>
            </w:r>
            <w:r w:rsidR="00B8592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plavuně</w:t>
            </w:r>
          </w:p>
        </w:tc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jinany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jednoděložné</w:t>
            </w:r>
          </w:p>
        </w:tc>
      </w:tr>
      <w:tr w:rsidR="00ED40E2" w:rsidRPr="00ED40E2" w:rsidTr="00ED40E2">
        <w:trPr>
          <w:trHeight w:val="375"/>
        </w:trPr>
        <w:tc>
          <w:tcPr>
            <w:tcW w:w="151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játrovky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přesličky</w:t>
            </w:r>
          </w:p>
        </w:tc>
        <w:tc>
          <w:tcPr>
            <w:tcW w:w="18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jehličnany</w:t>
            </w:r>
          </w:p>
        </w:tc>
        <w:tc>
          <w:tcPr>
            <w:tcW w:w="1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dvouděložné</w:t>
            </w:r>
          </w:p>
        </w:tc>
      </w:tr>
      <w:tr w:rsidR="00ED40E2" w:rsidRPr="00ED40E2" w:rsidTr="00ED40E2">
        <w:trPr>
          <w:trHeight w:val="390"/>
        </w:trPr>
        <w:tc>
          <w:tcPr>
            <w:tcW w:w="151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B85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 xml:space="preserve"> - </w:t>
            </w:r>
            <w:r w:rsidR="00B8592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kapradiny</w:t>
            </w:r>
          </w:p>
        </w:tc>
        <w:tc>
          <w:tcPr>
            <w:tcW w:w="181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0E2" w:rsidRPr="00ED40E2" w:rsidRDefault="00ED40E2" w:rsidP="00ED40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</w:pPr>
            <w:r w:rsidRPr="00ED40E2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</w:tbl>
    <w:p w:rsidR="00ED40E2" w:rsidRPr="00ED40E2" w:rsidRDefault="00ED40E2" w:rsidP="00ED40E2">
      <w:pPr>
        <w:spacing w:after="0" w:line="240" w:lineRule="auto"/>
        <w:rPr>
          <w:rFonts w:cstheme="minorHAnsi"/>
          <w:sz w:val="28"/>
          <w:szCs w:val="28"/>
        </w:rPr>
      </w:pPr>
    </w:p>
    <w:p w:rsidR="00ED40E2" w:rsidRPr="00B8592C" w:rsidRDefault="00ED40E2" w:rsidP="00ED40E2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8592C">
        <w:rPr>
          <w:rFonts w:cstheme="minorHAnsi"/>
          <w:b/>
          <w:sz w:val="44"/>
          <w:szCs w:val="44"/>
          <w:u w:val="single"/>
        </w:rPr>
        <w:t>Mechy</w:t>
      </w:r>
    </w:p>
    <w:p w:rsidR="00ED40E2" w:rsidRDefault="00B8592C" w:rsidP="00ED40E2">
      <w:p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90336" behindDoc="1" locked="0" layoutInCell="1" allowOverlap="1" wp14:anchorId="76F68005" wp14:editId="699A2B7C">
            <wp:simplePos x="0" y="0"/>
            <wp:positionH relativeFrom="column">
              <wp:posOffset>4797425</wp:posOffset>
            </wp:positionH>
            <wp:positionV relativeFrom="paragraph">
              <wp:posOffset>32385</wp:posOffset>
            </wp:positionV>
            <wp:extent cx="986790" cy="1721485"/>
            <wp:effectExtent l="0" t="0" r="3810" b="0"/>
            <wp:wrapTight wrapText="bothSides">
              <wp:wrapPolygon edited="0">
                <wp:start x="0" y="0"/>
                <wp:lineTo x="0" y="21273"/>
                <wp:lineTo x="21266" y="21273"/>
                <wp:lineTo x="21266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92C">
        <w:rPr>
          <w:rFonts w:cstheme="minorHAnsi"/>
          <w:sz w:val="28"/>
          <w:szCs w:val="28"/>
          <w:u w:val="single"/>
        </w:rPr>
        <w:t>význam</w:t>
      </w:r>
      <w:r>
        <w:rPr>
          <w:rFonts w:cstheme="minorHAnsi"/>
          <w:sz w:val="28"/>
          <w:szCs w:val="28"/>
        </w:rPr>
        <w:t xml:space="preserve"> - hospodaření s vodou v krajině</w:t>
      </w:r>
    </w:p>
    <w:p w:rsidR="00B8592C" w:rsidRPr="00B8592C" w:rsidRDefault="00B8592C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sz w:val="28"/>
          <w:szCs w:val="28"/>
        </w:rPr>
        <w:t>ochrana půdy</w:t>
      </w:r>
    </w:p>
    <w:p w:rsidR="00B8592C" w:rsidRPr="00B8592C" w:rsidRDefault="00B8592C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sz w:val="28"/>
          <w:szCs w:val="28"/>
        </w:rPr>
        <w:t>tvorba humusu a rašeliny</w:t>
      </w:r>
    </w:p>
    <w:p w:rsidR="00B8592C" w:rsidRPr="00ED40E2" w:rsidRDefault="00B8592C" w:rsidP="00B8592C">
      <w:pPr>
        <w:spacing w:after="0" w:line="240" w:lineRule="auto"/>
        <w:rPr>
          <w:sz w:val="28"/>
          <w:szCs w:val="28"/>
        </w:rPr>
      </w:pPr>
      <w:r w:rsidRPr="00B8592C">
        <w:rPr>
          <w:rFonts w:cstheme="minorHAnsi"/>
          <w:sz w:val="28"/>
          <w:szCs w:val="28"/>
          <w:u w:val="single"/>
        </w:rPr>
        <w:t>zástupci</w:t>
      </w:r>
      <w:r>
        <w:rPr>
          <w:rFonts w:cstheme="minorHAnsi"/>
          <w:sz w:val="28"/>
          <w:szCs w:val="28"/>
        </w:rPr>
        <w:t xml:space="preserve"> </w:t>
      </w:r>
      <w:r w:rsidRPr="00ED40E2">
        <w:rPr>
          <w:sz w:val="28"/>
          <w:szCs w:val="28"/>
        </w:rPr>
        <w:t xml:space="preserve">- </w:t>
      </w:r>
      <w:r w:rsidRPr="00B8592C">
        <w:rPr>
          <w:b/>
          <w:sz w:val="28"/>
          <w:szCs w:val="28"/>
        </w:rPr>
        <w:t>ploník</w:t>
      </w:r>
      <w:r>
        <w:rPr>
          <w:sz w:val="28"/>
          <w:szCs w:val="28"/>
        </w:rPr>
        <w:t xml:space="preserve">, </w:t>
      </w:r>
      <w:r w:rsidRPr="00B8592C">
        <w:rPr>
          <w:b/>
          <w:sz w:val="28"/>
          <w:szCs w:val="28"/>
        </w:rPr>
        <w:t>bělomech</w:t>
      </w:r>
    </w:p>
    <w:p w:rsidR="00B8592C" w:rsidRPr="00B8592C" w:rsidRDefault="00B8592C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B8592C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3A21EDB" wp14:editId="5D86AEC5">
                <wp:simplePos x="0" y="0"/>
                <wp:positionH relativeFrom="column">
                  <wp:posOffset>3747294</wp:posOffset>
                </wp:positionH>
                <wp:positionV relativeFrom="paragraph">
                  <wp:posOffset>85884</wp:posOffset>
                </wp:positionV>
                <wp:extent cx="978535" cy="321310"/>
                <wp:effectExtent l="0" t="0" r="0" b="2540"/>
                <wp:wrapSquare wrapText="bothSides"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44EA" w:rsidRPr="00B8592C" w:rsidRDefault="001D44EA" w:rsidP="001D44E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8592C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</w:rPr>
                              <w:t>stavba těla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21EDB" id="Textové pole 8" o:spid="_x0000_s1059" type="#_x0000_t202" style="position:absolute;left:0;text-align:left;margin-left:295.05pt;margin-top:6.75pt;width:77.05pt;height:25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" filled="f" stroked="f" strokeweight=".5pt">
                <v:textbox>
                  <w:txbxContent>
                    <w:p w:rsidR="001D44EA" w:rsidRPr="00B8592C" w:rsidRDefault="001D44EA" w:rsidP="001D44E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</w:pPr>
                      <w:r w:rsidRPr="00B8592C">
                        <w:rPr>
                          <w:rFonts w:cstheme="minorHAnsi"/>
                          <w:sz w:val="28"/>
                          <w:szCs w:val="28"/>
                          <w:u w:val="single"/>
                        </w:rPr>
                        <w:t>stavba těla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8592C">
        <w:rPr>
          <w:b/>
          <w:sz w:val="28"/>
          <w:szCs w:val="28"/>
        </w:rPr>
        <w:t>rašeliník</w:t>
      </w:r>
      <w:r w:rsidRPr="00B8592C">
        <w:rPr>
          <w:sz w:val="28"/>
          <w:szCs w:val="28"/>
        </w:rPr>
        <w:t xml:space="preserve"> </w:t>
      </w:r>
      <w:r w:rsidRPr="00B8592C">
        <w:rPr>
          <w:rFonts w:cstheme="minorHAnsi"/>
          <w:sz w:val="28"/>
          <w:szCs w:val="28"/>
        </w:rPr>
        <w:t>→</w:t>
      </w:r>
      <w:r w:rsidRPr="00B8592C">
        <w:rPr>
          <w:sz w:val="28"/>
          <w:szCs w:val="28"/>
        </w:rPr>
        <w:t xml:space="preserve"> rašelina</w:t>
      </w:r>
    </w:p>
    <w:p w:rsidR="00ED40E2" w:rsidRPr="00ED40E2" w:rsidRDefault="00ED40E2" w:rsidP="00ED40E2">
      <w:pPr>
        <w:spacing w:after="0" w:line="240" w:lineRule="auto"/>
        <w:rPr>
          <w:rFonts w:cstheme="minorHAnsi"/>
          <w:sz w:val="28"/>
          <w:szCs w:val="28"/>
        </w:rPr>
      </w:pPr>
    </w:p>
    <w:p w:rsidR="00ED40E2" w:rsidRPr="00ED40E2" w:rsidRDefault="00ED40E2" w:rsidP="00ED40E2">
      <w:pPr>
        <w:spacing w:after="0" w:line="240" w:lineRule="auto"/>
        <w:rPr>
          <w:rFonts w:cstheme="minorHAnsi"/>
          <w:sz w:val="28"/>
          <w:szCs w:val="28"/>
        </w:rPr>
      </w:pPr>
    </w:p>
    <w:p w:rsidR="00ED40E2" w:rsidRPr="00ED40E2" w:rsidRDefault="00ED40E2" w:rsidP="00ED40E2">
      <w:pPr>
        <w:spacing w:after="0" w:line="240" w:lineRule="auto"/>
        <w:rPr>
          <w:rFonts w:cstheme="minorHAnsi"/>
          <w:sz w:val="28"/>
          <w:szCs w:val="28"/>
        </w:rPr>
      </w:pPr>
      <w:r w:rsidRPr="00ED40E2">
        <w:rPr>
          <w:rFonts w:cstheme="minorHAnsi"/>
          <w:sz w:val="28"/>
          <w:szCs w:val="28"/>
        </w:rPr>
        <w:tab/>
      </w:r>
      <w:r w:rsidRPr="00ED40E2">
        <w:rPr>
          <w:rFonts w:cstheme="minorHAnsi"/>
          <w:sz w:val="28"/>
          <w:szCs w:val="28"/>
        </w:rPr>
        <w:tab/>
      </w:r>
      <w:r w:rsidRPr="00ED40E2">
        <w:rPr>
          <w:rFonts w:cstheme="minorHAnsi"/>
          <w:sz w:val="28"/>
          <w:szCs w:val="28"/>
        </w:rPr>
        <w:tab/>
      </w:r>
      <w:r w:rsidRPr="00ED40E2">
        <w:rPr>
          <w:rFonts w:cstheme="minorHAnsi"/>
          <w:sz w:val="28"/>
          <w:szCs w:val="28"/>
        </w:rPr>
        <w:tab/>
      </w:r>
    </w:p>
    <w:p w:rsidR="00B8592C" w:rsidRPr="00B8592C" w:rsidRDefault="00B8592C" w:rsidP="00B8592C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B8592C">
        <w:rPr>
          <w:rFonts w:cstheme="minorHAnsi"/>
          <w:b/>
          <w:sz w:val="44"/>
          <w:szCs w:val="40"/>
          <w:u w:val="single"/>
        </w:rPr>
        <w:t>Plavuně</w:t>
      </w:r>
    </w:p>
    <w:p w:rsidR="00B8592C" w:rsidRPr="00B8592C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sz w:val="28"/>
          <w:szCs w:val="28"/>
          <w:u w:val="single"/>
        </w:rPr>
        <w:t>tělo</w:t>
      </w:r>
      <w:r w:rsidRPr="00B8592C">
        <w:rPr>
          <w:rFonts w:cstheme="minorHAnsi"/>
          <w:sz w:val="28"/>
          <w:szCs w:val="28"/>
        </w:rPr>
        <w:t xml:space="preserve"> - nečlánkovaný stonek porostlý listy</w:t>
      </w:r>
    </w:p>
    <w:p w:rsidR="00B8592C" w:rsidRPr="00B8592C" w:rsidRDefault="00B8592C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sz w:val="28"/>
          <w:szCs w:val="28"/>
        </w:rPr>
        <w:t>klasy s výtrusy</w:t>
      </w:r>
    </w:p>
    <w:p w:rsidR="00B8592C" w:rsidRPr="00B8592C" w:rsidRDefault="00B8592C" w:rsidP="00B8592C">
      <w:pPr>
        <w:spacing w:after="0" w:line="240" w:lineRule="auto"/>
        <w:rPr>
          <w:rFonts w:cstheme="minorHAnsi"/>
          <w:b/>
          <w:sz w:val="28"/>
          <w:szCs w:val="28"/>
        </w:rPr>
      </w:pPr>
      <w:r w:rsidRPr="00B8592C">
        <w:rPr>
          <w:rFonts w:cstheme="minorHAnsi"/>
          <w:sz w:val="28"/>
          <w:szCs w:val="28"/>
          <w:u w:val="single"/>
        </w:rPr>
        <w:t>zástupci</w:t>
      </w:r>
      <w:r>
        <w:rPr>
          <w:rFonts w:cstheme="minorHAnsi"/>
          <w:sz w:val="28"/>
          <w:szCs w:val="28"/>
        </w:rPr>
        <w:t xml:space="preserve"> </w:t>
      </w:r>
      <w:r w:rsidRPr="00B8592C">
        <w:rPr>
          <w:rFonts w:cstheme="minorHAnsi"/>
          <w:sz w:val="28"/>
          <w:szCs w:val="28"/>
        </w:rPr>
        <w:t>-</w:t>
      </w:r>
      <w:r>
        <w:rPr>
          <w:rFonts w:cstheme="minorHAnsi"/>
          <w:sz w:val="28"/>
          <w:szCs w:val="28"/>
        </w:rPr>
        <w:t xml:space="preserve"> </w:t>
      </w:r>
      <w:r w:rsidRPr="00B8592C">
        <w:rPr>
          <w:rFonts w:cstheme="minorHAnsi"/>
          <w:b/>
          <w:sz w:val="28"/>
          <w:szCs w:val="28"/>
        </w:rPr>
        <w:t>plavuň vidlačka</w:t>
      </w:r>
    </w:p>
    <w:p w:rsidR="00B8592C" w:rsidRPr="00B8592C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</w:p>
    <w:p w:rsidR="00B8592C" w:rsidRPr="00B8592C" w:rsidRDefault="00B8592C" w:rsidP="00B8592C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B8592C">
        <w:rPr>
          <w:rFonts w:cstheme="minorHAnsi"/>
          <w:b/>
          <w:sz w:val="44"/>
          <w:szCs w:val="44"/>
          <w:u w:val="single"/>
        </w:rPr>
        <w:t>Přesličky</w:t>
      </w:r>
    </w:p>
    <w:p w:rsidR="00B8592C" w:rsidRPr="00B8592C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noProof/>
          <w:sz w:val="28"/>
          <w:szCs w:val="28"/>
          <w:u w:val="single"/>
          <w:lang w:eastAsia="cs-CZ"/>
        </w:rPr>
        <w:t>tělo</w:t>
      </w:r>
      <w:r>
        <w:rPr>
          <w:rFonts w:cstheme="minorHAnsi"/>
          <w:noProof/>
          <w:sz w:val="28"/>
          <w:szCs w:val="28"/>
          <w:lang w:eastAsia="cs-CZ"/>
        </w:rPr>
        <w:t xml:space="preserve"> </w:t>
      </w:r>
      <w:r w:rsidRPr="00B8592C">
        <w:rPr>
          <w:rFonts w:cstheme="minorHAnsi"/>
          <w:sz w:val="28"/>
          <w:szCs w:val="28"/>
        </w:rPr>
        <w:t>- stonek dutý, rýhovaný</w:t>
      </w:r>
      <w:r>
        <w:rPr>
          <w:rFonts w:cstheme="minorHAnsi"/>
          <w:sz w:val="28"/>
          <w:szCs w:val="28"/>
        </w:rPr>
        <w:t>,</w:t>
      </w:r>
      <w:r w:rsidRPr="00B8592C">
        <w:rPr>
          <w:rFonts w:cstheme="minorHAnsi"/>
          <w:sz w:val="28"/>
          <w:szCs w:val="28"/>
        </w:rPr>
        <w:t xml:space="preserve"> přeslenitě větvený</w:t>
      </w:r>
    </w:p>
    <w:p w:rsidR="00B8592C" w:rsidRPr="00B8592C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sz w:val="28"/>
          <w:szCs w:val="28"/>
        </w:rPr>
        <w:t xml:space="preserve">- </w:t>
      </w:r>
      <w:proofErr w:type="spellStart"/>
      <w:r w:rsidRPr="00B8592C">
        <w:rPr>
          <w:rFonts w:cstheme="minorHAnsi"/>
          <w:sz w:val="28"/>
          <w:szCs w:val="28"/>
        </w:rPr>
        <w:t>výtrusnicový</w:t>
      </w:r>
      <w:proofErr w:type="spellEnd"/>
      <w:r w:rsidRPr="00B8592C">
        <w:rPr>
          <w:rFonts w:cstheme="minorHAnsi"/>
          <w:sz w:val="28"/>
          <w:szCs w:val="28"/>
        </w:rPr>
        <w:t xml:space="preserve"> klas</w:t>
      </w:r>
    </w:p>
    <w:p w:rsidR="00B8592C" w:rsidRPr="00B8592C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sz w:val="28"/>
          <w:szCs w:val="28"/>
          <w:u w:val="single"/>
        </w:rPr>
        <w:t>zástupci</w:t>
      </w:r>
      <w:r w:rsidRPr="00B8592C">
        <w:rPr>
          <w:rFonts w:cstheme="minorHAnsi"/>
          <w:sz w:val="28"/>
          <w:szCs w:val="28"/>
        </w:rPr>
        <w:t xml:space="preserve"> -</w:t>
      </w:r>
      <w:r w:rsidRPr="00B8592C">
        <w:rPr>
          <w:rFonts w:cstheme="minorHAnsi"/>
          <w:b/>
          <w:sz w:val="28"/>
          <w:szCs w:val="28"/>
        </w:rPr>
        <w:t xml:space="preserve"> přeslička rolní</w:t>
      </w:r>
      <w:r w:rsidRPr="00B8592C">
        <w:rPr>
          <w:rFonts w:cstheme="minorHAnsi"/>
          <w:sz w:val="28"/>
          <w:szCs w:val="28"/>
        </w:rPr>
        <w:t xml:space="preserve"> - </w:t>
      </w:r>
      <w:r w:rsidRPr="00B8592C">
        <w:rPr>
          <w:rFonts w:cstheme="minorHAnsi"/>
          <w:sz w:val="28"/>
          <w:szCs w:val="28"/>
          <w:u w:val="single"/>
        </w:rPr>
        <w:t>jarní lodyha</w:t>
      </w:r>
      <w:r w:rsidRPr="00B8592C">
        <w:rPr>
          <w:rFonts w:cstheme="minorHAnsi"/>
          <w:sz w:val="28"/>
          <w:szCs w:val="28"/>
        </w:rPr>
        <w:t xml:space="preserve"> nezelená</w:t>
      </w:r>
      <w:r>
        <w:rPr>
          <w:rFonts w:cstheme="minorHAnsi"/>
          <w:sz w:val="28"/>
          <w:szCs w:val="28"/>
        </w:rPr>
        <w:t xml:space="preserve"> </w:t>
      </w:r>
      <w:r w:rsidRPr="00B8592C">
        <w:rPr>
          <w:rFonts w:cstheme="minorHAnsi"/>
          <w:sz w:val="28"/>
          <w:szCs w:val="28"/>
        </w:rPr>
        <w:t>s výtrusným klasem</w:t>
      </w:r>
      <w:r>
        <w:rPr>
          <w:rFonts w:cstheme="minorHAnsi"/>
          <w:sz w:val="28"/>
          <w:szCs w:val="28"/>
        </w:rPr>
        <w:t xml:space="preserve">, </w:t>
      </w:r>
      <w:r w:rsidRPr="00B8592C">
        <w:rPr>
          <w:rFonts w:cstheme="minorHAnsi"/>
          <w:sz w:val="28"/>
          <w:szCs w:val="28"/>
          <w:u w:val="single"/>
        </w:rPr>
        <w:t>letní lodyha</w:t>
      </w:r>
      <w:r w:rsidRPr="00B8592C">
        <w:rPr>
          <w:rFonts w:cstheme="minorHAnsi"/>
          <w:sz w:val="28"/>
          <w:szCs w:val="28"/>
        </w:rPr>
        <w:t xml:space="preserve"> zelená</w:t>
      </w:r>
    </w:p>
    <w:p w:rsidR="00B8592C" w:rsidRPr="00B8592C" w:rsidRDefault="00B8592C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b/>
          <w:sz w:val="28"/>
          <w:szCs w:val="28"/>
        </w:rPr>
        <w:t>přeslička lesní</w:t>
      </w:r>
      <w:r w:rsidRPr="00B8592C">
        <w:rPr>
          <w:rFonts w:cstheme="minorHAnsi"/>
          <w:sz w:val="28"/>
          <w:szCs w:val="28"/>
        </w:rPr>
        <w:t xml:space="preserve"> - 1 lodyha, klas po dozrání zaschne</w:t>
      </w:r>
    </w:p>
    <w:p w:rsidR="00B8592C" w:rsidRPr="00B8592C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</w:p>
    <w:p w:rsidR="00B8592C" w:rsidRPr="00B8592C" w:rsidRDefault="00B8592C" w:rsidP="00B8592C">
      <w:pPr>
        <w:spacing w:after="0" w:line="240" w:lineRule="auto"/>
        <w:jc w:val="center"/>
        <w:rPr>
          <w:rFonts w:cstheme="minorHAnsi"/>
          <w:b/>
          <w:sz w:val="44"/>
          <w:szCs w:val="28"/>
          <w:u w:val="single"/>
        </w:rPr>
      </w:pPr>
      <w:r w:rsidRPr="00B8592C">
        <w:rPr>
          <w:rFonts w:cstheme="minorHAnsi"/>
          <w:b/>
          <w:sz w:val="44"/>
          <w:szCs w:val="28"/>
          <w:u w:val="single"/>
        </w:rPr>
        <w:t>Kapradiny</w:t>
      </w:r>
    </w:p>
    <w:p w:rsidR="00B8592C" w:rsidRPr="00B8592C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sz w:val="28"/>
          <w:szCs w:val="28"/>
          <w:u w:val="single"/>
        </w:rPr>
        <w:t>tělo</w:t>
      </w:r>
      <w:r>
        <w:rPr>
          <w:rFonts w:cstheme="minorHAnsi"/>
          <w:sz w:val="28"/>
          <w:szCs w:val="28"/>
        </w:rPr>
        <w:t xml:space="preserve"> </w:t>
      </w:r>
      <w:r w:rsidRPr="00B8592C">
        <w:rPr>
          <w:rFonts w:cstheme="minorHAnsi"/>
          <w:sz w:val="28"/>
          <w:szCs w:val="28"/>
        </w:rPr>
        <w:t>- listy často vícekrát členěné</w:t>
      </w:r>
      <w:r>
        <w:rPr>
          <w:rFonts w:cstheme="minorHAnsi"/>
          <w:sz w:val="28"/>
          <w:szCs w:val="28"/>
        </w:rPr>
        <w:t xml:space="preserve">, </w:t>
      </w:r>
      <w:r w:rsidRPr="00B8592C">
        <w:rPr>
          <w:rFonts w:cstheme="minorHAnsi"/>
          <w:sz w:val="28"/>
          <w:szCs w:val="28"/>
        </w:rPr>
        <w:t>spirálně svinuty</w:t>
      </w:r>
    </w:p>
    <w:p w:rsidR="00B8592C" w:rsidRPr="00B8592C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  <w:r w:rsidRPr="00B8592C">
        <w:rPr>
          <w:rFonts w:cstheme="minorHAnsi"/>
          <w:sz w:val="28"/>
          <w:szCs w:val="28"/>
        </w:rPr>
        <w:t>- na spodu listů výtrusnice v kupkách</w:t>
      </w:r>
      <w:r w:rsidRPr="00B8592C">
        <w:rPr>
          <w:rFonts w:cstheme="minorHAnsi"/>
          <w:sz w:val="28"/>
          <w:szCs w:val="28"/>
        </w:rPr>
        <w:tab/>
      </w:r>
    </w:p>
    <w:p w:rsidR="00B8592C" w:rsidRPr="00B8592C" w:rsidRDefault="00AE0A08" w:rsidP="00B8592C">
      <w:pPr>
        <w:spacing w:after="0" w:line="240" w:lineRule="auto"/>
        <w:rPr>
          <w:rFonts w:cstheme="minorHAnsi"/>
          <w:sz w:val="28"/>
          <w:szCs w:val="28"/>
        </w:rPr>
      </w:pPr>
      <w:r w:rsidRPr="00AE0A08">
        <w:rPr>
          <w:rFonts w:cstheme="minorHAnsi"/>
          <w:sz w:val="28"/>
          <w:szCs w:val="28"/>
          <w:u w:val="single"/>
        </w:rPr>
        <w:t>zástupci</w:t>
      </w:r>
      <w:r>
        <w:rPr>
          <w:rFonts w:cstheme="minorHAnsi"/>
          <w:sz w:val="28"/>
          <w:szCs w:val="28"/>
        </w:rPr>
        <w:t xml:space="preserve"> </w:t>
      </w:r>
      <w:r w:rsidR="00B8592C" w:rsidRPr="00B8592C">
        <w:rPr>
          <w:rFonts w:cstheme="minorHAnsi"/>
          <w:sz w:val="28"/>
          <w:szCs w:val="28"/>
        </w:rPr>
        <w:t xml:space="preserve">- </w:t>
      </w:r>
      <w:r w:rsidR="00B8592C" w:rsidRPr="00AE0A08">
        <w:rPr>
          <w:rFonts w:cstheme="minorHAnsi"/>
          <w:b/>
          <w:sz w:val="28"/>
          <w:szCs w:val="28"/>
        </w:rPr>
        <w:t>kapraď samec</w:t>
      </w:r>
      <w:r w:rsidRPr="00AE0A08">
        <w:rPr>
          <w:rFonts w:cstheme="minorHAnsi"/>
          <w:b/>
          <w:sz w:val="28"/>
          <w:szCs w:val="28"/>
        </w:rPr>
        <w:t xml:space="preserve">, </w:t>
      </w:r>
      <w:r w:rsidR="00B8592C" w:rsidRPr="00AE0A08">
        <w:rPr>
          <w:rFonts w:cstheme="minorHAnsi"/>
          <w:b/>
          <w:sz w:val="28"/>
          <w:szCs w:val="28"/>
        </w:rPr>
        <w:t>papratka samičí</w:t>
      </w:r>
      <w:r w:rsidRPr="00AE0A08">
        <w:rPr>
          <w:rFonts w:cstheme="minorHAnsi"/>
          <w:b/>
          <w:sz w:val="28"/>
          <w:szCs w:val="28"/>
        </w:rPr>
        <w:t xml:space="preserve">, </w:t>
      </w:r>
      <w:r w:rsidR="00B8592C" w:rsidRPr="00AE0A08">
        <w:rPr>
          <w:rFonts w:cstheme="minorHAnsi"/>
          <w:b/>
          <w:sz w:val="28"/>
          <w:szCs w:val="28"/>
        </w:rPr>
        <w:t>osladič obecný</w:t>
      </w:r>
      <w:r w:rsidRPr="00AE0A08">
        <w:rPr>
          <w:rFonts w:cstheme="minorHAnsi"/>
          <w:b/>
          <w:sz w:val="28"/>
          <w:szCs w:val="28"/>
        </w:rPr>
        <w:t xml:space="preserve">, </w:t>
      </w:r>
      <w:r w:rsidR="00B8592C" w:rsidRPr="00AE0A08">
        <w:rPr>
          <w:rFonts w:cstheme="minorHAnsi"/>
          <w:b/>
          <w:sz w:val="28"/>
          <w:szCs w:val="28"/>
        </w:rPr>
        <w:t>hasivka orličí</w:t>
      </w:r>
    </w:p>
    <w:p w:rsidR="00C368D5" w:rsidRPr="00C368D5" w:rsidRDefault="00C368D5" w:rsidP="00C368D5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C368D5">
        <w:rPr>
          <w:rFonts w:cstheme="minorHAnsi"/>
          <w:b/>
          <w:sz w:val="44"/>
          <w:szCs w:val="40"/>
          <w:u w:val="single"/>
        </w:rPr>
        <w:lastRenderedPageBreak/>
        <w:t>TĚLO SEMENNÝCH ROSTLIN</w:t>
      </w:r>
    </w:p>
    <w:p w:rsidR="00C368D5" w:rsidRPr="00557285" w:rsidRDefault="00C368D5" w:rsidP="00C368D5">
      <w:pPr>
        <w:spacing w:after="0" w:line="240" w:lineRule="auto"/>
        <w:jc w:val="center"/>
        <w:rPr>
          <w:rFonts w:cstheme="minorHAnsi"/>
          <w:b/>
          <w:sz w:val="48"/>
          <w:szCs w:val="40"/>
          <w:u w:val="single"/>
        </w:rPr>
      </w:pPr>
      <w:r w:rsidRPr="00C368D5">
        <w:rPr>
          <w:rFonts w:cstheme="minorHAnsi"/>
          <w:b/>
          <w:sz w:val="44"/>
          <w:szCs w:val="40"/>
          <w:u w:val="single"/>
        </w:rPr>
        <w:t xml:space="preserve">1. </w:t>
      </w:r>
      <w:r>
        <w:rPr>
          <w:rFonts w:cstheme="minorHAnsi"/>
          <w:b/>
          <w:sz w:val="44"/>
          <w:szCs w:val="40"/>
          <w:u w:val="single"/>
        </w:rPr>
        <w:t>K</w:t>
      </w:r>
      <w:r w:rsidRPr="00C368D5">
        <w:rPr>
          <w:rFonts w:cstheme="minorHAnsi"/>
          <w:b/>
          <w:sz w:val="44"/>
          <w:szCs w:val="40"/>
          <w:u w:val="single"/>
        </w:rPr>
        <w:t>ořen</w:t>
      </w: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sz w:val="28"/>
          <w:szCs w:val="28"/>
          <w:u w:val="single"/>
        </w:rPr>
        <w:t>funkce</w:t>
      </w:r>
      <w:r>
        <w:rPr>
          <w:rFonts w:cstheme="minorHAnsi"/>
          <w:sz w:val="28"/>
          <w:szCs w:val="28"/>
        </w:rPr>
        <w:t xml:space="preserve"> - upevňuje v půdě</w:t>
      </w:r>
    </w:p>
    <w:p w:rsidR="00C368D5" w:rsidRPr="00C368D5" w:rsidRDefault="00C368D5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sz w:val="28"/>
          <w:szCs w:val="28"/>
        </w:rPr>
        <w:t>nasává z půdy vodu a v ní rozpuštěné látky (živiny)</w:t>
      </w:r>
    </w:p>
    <w:p w:rsidR="00C368D5" w:rsidRPr="00C368D5" w:rsidRDefault="00C368D5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sz w:val="28"/>
          <w:szCs w:val="28"/>
        </w:rPr>
        <w:t>ukládá zásobní látky</w:t>
      </w: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sz w:val="28"/>
          <w:szCs w:val="28"/>
          <w:u w:val="single"/>
        </w:rPr>
        <w:t>stavba</w:t>
      </w:r>
      <w:r>
        <w:rPr>
          <w:rFonts w:cstheme="minorHAnsi"/>
          <w:sz w:val="28"/>
          <w:szCs w:val="28"/>
        </w:rPr>
        <w:t>:</w:t>
      </w: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Pr="00C368D5">
        <w:rPr>
          <w:rFonts w:cstheme="minorHAnsi"/>
          <w:b/>
          <w:sz w:val="28"/>
          <w:szCs w:val="28"/>
        </w:rPr>
        <w:t>hlavní</w:t>
      </w:r>
      <w:r>
        <w:rPr>
          <w:rFonts w:cstheme="minorHAnsi"/>
          <w:sz w:val="28"/>
          <w:szCs w:val="28"/>
        </w:rPr>
        <w:t xml:space="preserve"> kořen a kořeny </w:t>
      </w:r>
      <w:r w:rsidRPr="00C368D5">
        <w:rPr>
          <w:rFonts w:cstheme="minorHAnsi"/>
          <w:b/>
          <w:sz w:val="28"/>
          <w:szCs w:val="28"/>
        </w:rPr>
        <w:t>postranní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kořeny </w:t>
      </w:r>
      <w:r w:rsidRPr="00C368D5">
        <w:rPr>
          <w:rFonts w:cstheme="minorHAnsi"/>
          <w:b/>
          <w:sz w:val="28"/>
          <w:szCs w:val="28"/>
        </w:rPr>
        <w:t>svazčité</w:t>
      </w:r>
      <w:r>
        <w:rPr>
          <w:rFonts w:cstheme="minorHAnsi"/>
          <w:sz w:val="28"/>
          <w:szCs w:val="28"/>
        </w:rPr>
        <w:t xml:space="preserve"> (všechny stejné, žádný hlavní)</w:t>
      </w: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06720" behindDoc="0" locked="0" layoutInCell="1" allowOverlap="1" wp14:anchorId="25F67320" wp14:editId="7AAB6C89">
            <wp:simplePos x="0" y="0"/>
            <wp:positionH relativeFrom="margin">
              <wp:posOffset>4041934</wp:posOffset>
            </wp:positionH>
            <wp:positionV relativeFrom="paragraph">
              <wp:posOffset>140970</wp:posOffset>
            </wp:positionV>
            <wp:extent cx="984250" cy="832485"/>
            <wp:effectExtent l="0" t="0" r="6350" b="571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řeny svazčité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68D5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05696" behindDoc="1" locked="0" layoutInCell="1" allowOverlap="1" wp14:anchorId="2C785574" wp14:editId="1F73084D">
            <wp:simplePos x="0" y="0"/>
            <wp:positionH relativeFrom="margin">
              <wp:posOffset>892810</wp:posOffset>
            </wp:positionH>
            <wp:positionV relativeFrom="paragraph">
              <wp:posOffset>73660</wp:posOffset>
            </wp:positionV>
            <wp:extent cx="732155" cy="1082675"/>
            <wp:effectExtent l="0" t="0" r="0" b="3175"/>
            <wp:wrapTight wrapText="bothSides">
              <wp:wrapPolygon edited="0">
                <wp:start x="0" y="0"/>
                <wp:lineTo x="0" y="21283"/>
                <wp:lineTo x="20794" y="21283"/>
                <wp:lineTo x="20794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řen hlavní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15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</w:p>
    <w:p w:rsidR="00C368D5" w:rsidRDefault="00C368D5" w:rsidP="00C368D5">
      <w:pPr>
        <w:spacing w:after="0" w:line="240" w:lineRule="auto"/>
        <w:rPr>
          <w:rFonts w:cstheme="minorHAnsi"/>
          <w:noProof/>
          <w:sz w:val="40"/>
          <w:szCs w:val="40"/>
          <w:u w:val="single"/>
          <w:lang w:eastAsia="cs-CZ"/>
        </w:rPr>
      </w:pPr>
    </w:p>
    <w:p w:rsidR="00C368D5" w:rsidRDefault="00C368D5" w:rsidP="00C368D5">
      <w:pPr>
        <w:spacing w:after="0" w:line="240" w:lineRule="auto"/>
        <w:rPr>
          <w:rFonts w:cstheme="minorHAnsi"/>
          <w:noProof/>
          <w:sz w:val="40"/>
          <w:szCs w:val="40"/>
          <w:u w:val="single"/>
          <w:lang w:eastAsia="cs-CZ"/>
        </w:rPr>
      </w:pP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b/>
          <w:sz w:val="28"/>
          <w:szCs w:val="28"/>
        </w:rPr>
        <w:t>kořenové vlásky</w:t>
      </w:r>
      <w:r>
        <w:rPr>
          <w:rFonts w:cstheme="minorHAnsi"/>
          <w:sz w:val="28"/>
          <w:szCs w:val="28"/>
        </w:rPr>
        <w:t xml:space="preserve"> - na povrchu kořene</w:t>
      </w:r>
    </w:p>
    <w:p w:rsidR="00C368D5" w:rsidRPr="00C368D5" w:rsidRDefault="00C368D5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sz w:val="28"/>
          <w:szCs w:val="28"/>
        </w:rPr>
        <w:t>příjem vody a živin z půdy</w:t>
      </w: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b/>
          <w:sz w:val="28"/>
          <w:szCs w:val="28"/>
        </w:rPr>
        <w:t>mykorhiza</w:t>
      </w:r>
      <w:r>
        <w:rPr>
          <w:rFonts w:cstheme="minorHAnsi"/>
          <w:sz w:val="28"/>
          <w:szCs w:val="28"/>
        </w:rPr>
        <w:t xml:space="preserve"> - symbióza s houbami - houby dodávají rostlině minerály a dostávají od ní organické látky z fotosyntézy</w:t>
      </w:r>
    </w:p>
    <w:p w:rsid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b/>
          <w:sz w:val="28"/>
          <w:szCs w:val="28"/>
        </w:rPr>
        <w:t>symbióza s hlízkovými bakteriemi</w:t>
      </w:r>
      <w:r>
        <w:rPr>
          <w:rFonts w:cstheme="minorHAnsi"/>
          <w:sz w:val="28"/>
          <w:szCs w:val="28"/>
        </w:rPr>
        <w:t xml:space="preserve"> </w:t>
      </w:r>
    </w:p>
    <w:p w:rsidR="00C368D5" w:rsidRPr="00C368D5" w:rsidRDefault="00C368D5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sz w:val="28"/>
          <w:szCs w:val="28"/>
        </w:rPr>
        <w:t>vážou vzdušný dusík, lepší výživa i na chudé půdě, např. vojtěška, hořčice</w:t>
      </w:r>
    </w:p>
    <w:p w:rsidR="00C368D5" w:rsidRPr="00C368D5" w:rsidRDefault="00C368D5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sz w:val="28"/>
          <w:szCs w:val="28"/>
        </w:rPr>
        <w:t>využívají se i jako zelené hnojivo - rostliny se zaorají</w:t>
      </w:r>
    </w:p>
    <w:p w:rsidR="00C471F4" w:rsidRDefault="00C471F4" w:rsidP="00C368D5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C368D5" w:rsidRPr="00C471F4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 w:rsidRPr="00C471F4">
        <w:rPr>
          <w:rFonts w:cstheme="minorHAnsi"/>
          <w:sz w:val="28"/>
          <w:szCs w:val="28"/>
          <w:u w:val="single"/>
        </w:rPr>
        <w:t>Přeměny kořene:</w:t>
      </w:r>
      <w:r w:rsidRPr="00C471F4">
        <w:rPr>
          <w:rFonts w:cstheme="minorHAnsi"/>
          <w:sz w:val="28"/>
          <w:szCs w:val="28"/>
        </w:rPr>
        <w:tab/>
      </w:r>
      <w:r w:rsidRPr="00C471F4">
        <w:rPr>
          <w:rFonts w:cstheme="minorHAnsi"/>
          <w:sz w:val="28"/>
          <w:szCs w:val="28"/>
        </w:rPr>
        <w:tab/>
      </w:r>
      <w:r w:rsidRPr="00C471F4">
        <w:rPr>
          <w:rFonts w:cstheme="minorHAnsi"/>
          <w:sz w:val="28"/>
          <w:szCs w:val="28"/>
        </w:rPr>
        <w:tab/>
      </w:r>
    </w:p>
    <w:p w:rsidR="00C368D5" w:rsidRPr="00C471F4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</w:p>
    <w:tbl>
      <w:tblPr>
        <w:tblW w:w="949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0"/>
        <w:gridCol w:w="3904"/>
        <w:gridCol w:w="2694"/>
      </w:tblGrid>
      <w:tr w:rsidR="00C368D5" w:rsidRPr="00C368D5" w:rsidTr="001D44EA">
        <w:trPr>
          <w:trHeight w:val="480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typ přeměny</w:t>
            </w:r>
          </w:p>
        </w:tc>
        <w:tc>
          <w:tcPr>
            <w:tcW w:w="39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slouží k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najdeme třeba u</w:t>
            </w:r>
          </w:p>
        </w:tc>
      </w:tr>
      <w:tr w:rsidR="00C368D5" w:rsidRPr="00C368D5" w:rsidTr="00C368D5">
        <w:trPr>
          <w:trHeight w:val="573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kořenová hlíza</w:t>
            </w:r>
          </w:p>
        </w:tc>
        <w:tc>
          <w:tcPr>
            <w:tcW w:w="3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zásobní látky na zimu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jiřina</w:t>
            </w:r>
          </w:p>
        </w:tc>
      </w:tr>
      <w:tr w:rsidR="00C368D5" w:rsidRPr="00C368D5" w:rsidTr="00C368D5">
        <w:trPr>
          <w:trHeight w:val="681"/>
        </w:trPr>
        <w:tc>
          <w:tcPr>
            <w:tcW w:w="2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kořenová bulva</w:t>
            </w:r>
          </w:p>
        </w:tc>
        <w:tc>
          <w:tcPr>
            <w:tcW w:w="3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ztlustlý kořen + dolní část stonku → zásoby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řepa</w:t>
            </w:r>
          </w:p>
        </w:tc>
      </w:tr>
      <w:tr w:rsidR="00C368D5" w:rsidRPr="00C368D5" w:rsidTr="00C368D5">
        <w:trPr>
          <w:trHeight w:val="691"/>
        </w:trPr>
        <w:tc>
          <w:tcPr>
            <w:tcW w:w="29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vzdušné kořeny</w:t>
            </w:r>
          </w:p>
        </w:tc>
        <w:tc>
          <w:tcPr>
            <w:tcW w:w="39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přijímají vlhkost ze vzduchu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tropické rostliny, např. orchideje</w:t>
            </w:r>
          </w:p>
        </w:tc>
      </w:tr>
      <w:tr w:rsidR="00C368D5" w:rsidRPr="00C368D5" w:rsidTr="00C368D5">
        <w:trPr>
          <w:trHeight w:val="555"/>
        </w:trPr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příčepivé kořeny</w:t>
            </w:r>
          </w:p>
        </w:tc>
        <w:tc>
          <w:tcPr>
            <w:tcW w:w="3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přichycují liány k podkladu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břečťan</w:t>
            </w:r>
          </w:p>
        </w:tc>
      </w:tr>
      <w:tr w:rsidR="00C368D5" w:rsidRPr="00C368D5" w:rsidTr="00C368D5">
        <w:trPr>
          <w:trHeight w:val="704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dýchací kořeny</w:t>
            </w:r>
          </w:p>
        </w:tc>
        <w:tc>
          <w:tcPr>
            <w:tcW w:w="3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výměna plynů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bahenní rostliny - mangrove</w:t>
            </w:r>
          </w:p>
        </w:tc>
      </w:tr>
      <w:tr w:rsidR="00C368D5" w:rsidRPr="00C368D5" w:rsidTr="00C368D5">
        <w:trPr>
          <w:trHeight w:val="829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haustoria</w:t>
            </w:r>
          </w:p>
        </w:tc>
        <w:tc>
          <w:tcPr>
            <w:tcW w:w="3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pronikají do hostitele, odčerpávají látky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parazité - jmelí</w:t>
            </w:r>
          </w:p>
        </w:tc>
      </w:tr>
      <w:tr w:rsidR="00C368D5" w:rsidRPr="00C368D5" w:rsidTr="00C368D5">
        <w:trPr>
          <w:trHeight w:val="854"/>
        </w:trPr>
        <w:tc>
          <w:tcPr>
            <w:tcW w:w="2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chůdovité kořeny</w:t>
            </w:r>
          </w:p>
        </w:tc>
        <w:tc>
          <w:tcPr>
            <w:tcW w:w="3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lépe upevňují rostlinu, kde se mění hladina vody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8D5" w:rsidRPr="00C368D5" w:rsidRDefault="00C368D5" w:rsidP="001D44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368D5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mangrove, kukuřice</w:t>
            </w:r>
          </w:p>
        </w:tc>
      </w:tr>
    </w:tbl>
    <w:p w:rsidR="00C368D5" w:rsidRDefault="00C368D5" w:rsidP="00C368D5">
      <w:p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</w:p>
    <w:p w:rsidR="00C368D5" w:rsidRP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  <w:r w:rsidRPr="00C471F4">
        <w:rPr>
          <w:rFonts w:cstheme="minorHAnsi"/>
          <w:noProof/>
          <w:sz w:val="28"/>
          <w:szCs w:val="28"/>
          <w:u w:val="single"/>
          <w:lang w:eastAsia="cs-CZ"/>
        </w:rPr>
        <w:t>využití</w:t>
      </w:r>
      <w:r>
        <w:rPr>
          <w:rFonts w:cstheme="minorHAnsi"/>
          <w:noProof/>
          <w:sz w:val="28"/>
          <w:szCs w:val="28"/>
          <w:lang w:eastAsia="cs-CZ"/>
        </w:rPr>
        <w:t xml:space="preserve"> </w:t>
      </w:r>
      <w:r w:rsidRPr="00C368D5">
        <w:rPr>
          <w:rFonts w:cstheme="minorHAnsi"/>
          <w:sz w:val="28"/>
          <w:szCs w:val="28"/>
        </w:rPr>
        <w:t xml:space="preserve">- </w:t>
      </w:r>
      <w:r w:rsidRPr="00C368D5">
        <w:rPr>
          <w:rFonts w:cstheme="minorHAnsi"/>
          <w:sz w:val="28"/>
          <w:szCs w:val="28"/>
          <w:u w:val="single"/>
        </w:rPr>
        <w:t>kořenová zelenina</w:t>
      </w:r>
      <w:r w:rsidRPr="00C368D5">
        <w:rPr>
          <w:rFonts w:cstheme="minorHAnsi"/>
          <w:sz w:val="28"/>
          <w:szCs w:val="28"/>
        </w:rPr>
        <w:t xml:space="preserve"> - mrkev, celer, petržel, křen, ředkvička, červená řepa</w:t>
      </w:r>
    </w:p>
    <w:p w:rsidR="00C368D5" w:rsidRPr="00C368D5" w:rsidRDefault="00C368D5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368D5">
        <w:rPr>
          <w:rFonts w:cstheme="minorHAnsi"/>
          <w:sz w:val="28"/>
          <w:szCs w:val="28"/>
          <w:u w:val="single"/>
        </w:rPr>
        <w:t>výroba cukru</w:t>
      </w:r>
      <w:r w:rsidRPr="00C368D5">
        <w:rPr>
          <w:rFonts w:cstheme="minorHAnsi"/>
          <w:sz w:val="28"/>
          <w:szCs w:val="28"/>
        </w:rPr>
        <w:t xml:space="preserve"> - cukrová řepa</w:t>
      </w:r>
    </w:p>
    <w:p w:rsidR="00C368D5" w:rsidRPr="00C368D5" w:rsidRDefault="00C368D5" w:rsidP="00C368D5">
      <w:pPr>
        <w:spacing w:after="0" w:line="240" w:lineRule="auto"/>
        <w:rPr>
          <w:rFonts w:cstheme="minorHAnsi"/>
          <w:sz w:val="28"/>
          <w:szCs w:val="28"/>
        </w:rPr>
      </w:pPr>
    </w:p>
    <w:p w:rsidR="00B8592C" w:rsidRPr="00C368D5" w:rsidRDefault="00B8592C" w:rsidP="00B8592C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C471F4">
        <w:rPr>
          <w:rFonts w:cstheme="minorHAnsi"/>
          <w:b/>
          <w:sz w:val="44"/>
          <w:szCs w:val="40"/>
          <w:u w:val="single"/>
        </w:rPr>
        <w:lastRenderedPageBreak/>
        <w:t>2. Stonek</w:t>
      </w:r>
    </w:p>
    <w:p w:rsid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  <w:r w:rsidRPr="00C471F4">
        <w:rPr>
          <w:rFonts w:cstheme="minorHAnsi"/>
          <w:sz w:val="28"/>
          <w:szCs w:val="28"/>
          <w:u w:val="single"/>
        </w:rPr>
        <w:t>funkce</w:t>
      </w:r>
      <w:r>
        <w:rPr>
          <w:rFonts w:cstheme="minorHAnsi"/>
          <w:sz w:val="28"/>
          <w:szCs w:val="28"/>
        </w:rPr>
        <w:t xml:space="preserve"> - nese listy, květy, plody</w:t>
      </w:r>
    </w:p>
    <w:p w:rsid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vede roztoky látek</w:t>
      </w:r>
    </w:p>
    <w:p w:rsid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růst</w:t>
      </w:r>
    </w:p>
    <w:p w:rsid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zásobní funkce</w:t>
      </w: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- fotosyntéza</w:t>
      </w:r>
    </w:p>
    <w:p w:rsidR="00C471F4" w:rsidRDefault="00C471F4" w:rsidP="00C471F4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C471F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14912" behindDoc="1" locked="0" layoutInCell="1" allowOverlap="1" wp14:anchorId="40ADEA44" wp14:editId="6B010FB0">
            <wp:simplePos x="0" y="0"/>
            <wp:positionH relativeFrom="column">
              <wp:posOffset>2275840</wp:posOffset>
            </wp:positionH>
            <wp:positionV relativeFrom="paragraph">
              <wp:posOffset>39370</wp:posOffset>
            </wp:positionV>
            <wp:extent cx="2357120" cy="1016000"/>
            <wp:effectExtent l="0" t="0" r="5080" b="0"/>
            <wp:wrapTight wrapText="bothSides">
              <wp:wrapPolygon edited="0">
                <wp:start x="0" y="0"/>
                <wp:lineTo x="0" y="21060"/>
                <wp:lineTo x="21472" y="21060"/>
                <wp:lineTo x="21472" y="0"/>
                <wp:lineTo x="0" y="0"/>
              </wp:wrapPolygon>
            </wp:wrapTight>
            <wp:docPr id="543" name="Obrázek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1F4">
        <w:rPr>
          <w:rFonts w:cstheme="minorHAnsi"/>
          <w:sz w:val="28"/>
          <w:szCs w:val="28"/>
          <w:u w:val="single"/>
        </w:rPr>
        <w:t>typy bylinných stonků:</w:t>
      </w: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C471F4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15936" behindDoc="1" locked="0" layoutInCell="1" allowOverlap="1" wp14:anchorId="22C3BCBD" wp14:editId="4A2C646B">
            <wp:simplePos x="0" y="0"/>
            <wp:positionH relativeFrom="column">
              <wp:posOffset>2221072</wp:posOffset>
            </wp:positionH>
            <wp:positionV relativeFrom="paragraph">
              <wp:posOffset>13176</wp:posOffset>
            </wp:positionV>
            <wp:extent cx="1907540" cy="1223645"/>
            <wp:effectExtent l="0" t="0" r="0" b="0"/>
            <wp:wrapTight wrapText="bothSides">
              <wp:wrapPolygon edited="0">
                <wp:start x="0" y="0"/>
                <wp:lineTo x="0" y="21185"/>
                <wp:lineTo x="21356" y="21185"/>
                <wp:lineTo x="21356" y="0"/>
                <wp:lineTo x="0" y="0"/>
              </wp:wrapPolygon>
            </wp:wrapTight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71F4">
        <w:rPr>
          <w:rFonts w:cstheme="minorHAnsi"/>
          <w:sz w:val="28"/>
          <w:szCs w:val="28"/>
          <w:u w:val="single"/>
        </w:rPr>
        <w:t>typy dřevnatých stonků:</w:t>
      </w: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p w:rsidR="00C471F4" w:rsidRDefault="00C471F4" w:rsidP="00C471F4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  <w:r w:rsidRPr="00C471F4">
        <w:rPr>
          <w:rFonts w:cstheme="minorHAnsi"/>
          <w:sz w:val="28"/>
          <w:szCs w:val="28"/>
          <w:u w:val="single"/>
        </w:rPr>
        <w:t xml:space="preserve">Přeměny </w:t>
      </w:r>
      <w:r>
        <w:rPr>
          <w:rFonts w:cstheme="minorHAnsi"/>
          <w:sz w:val="28"/>
          <w:szCs w:val="28"/>
          <w:u w:val="single"/>
        </w:rPr>
        <w:t>stonku</w:t>
      </w:r>
      <w:r w:rsidRPr="00C471F4">
        <w:rPr>
          <w:rFonts w:cstheme="minorHAnsi"/>
          <w:sz w:val="28"/>
          <w:szCs w:val="28"/>
          <w:u w:val="single"/>
        </w:rPr>
        <w:t>:</w:t>
      </w:r>
      <w:r w:rsidRPr="00C471F4">
        <w:rPr>
          <w:rFonts w:cstheme="minorHAnsi"/>
          <w:sz w:val="28"/>
          <w:szCs w:val="28"/>
        </w:rPr>
        <w:tab/>
      </w:r>
    </w:p>
    <w:p w:rsidR="00C471F4" w:rsidRPr="00C471F4" w:rsidRDefault="00C471F4" w:rsidP="00C471F4">
      <w:pPr>
        <w:spacing w:after="0" w:line="240" w:lineRule="auto"/>
        <w:rPr>
          <w:rFonts w:cstheme="minorHAnsi"/>
          <w:sz w:val="28"/>
          <w:szCs w:val="28"/>
        </w:rPr>
      </w:pPr>
    </w:p>
    <w:tbl>
      <w:tblPr>
        <w:tblW w:w="9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3240"/>
        <w:gridCol w:w="3240"/>
      </w:tblGrid>
      <w:tr w:rsidR="00C471F4" w:rsidRPr="00C471F4" w:rsidTr="001D44EA">
        <w:trPr>
          <w:trHeight w:val="480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1F4" w:rsidRPr="00C471F4" w:rsidRDefault="00C471F4" w:rsidP="001D44E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C471F4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typ přeměny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71F4" w:rsidRPr="00C471F4" w:rsidRDefault="00C471F4" w:rsidP="001D44E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C471F4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slouží k</w:t>
            </w: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471F4" w:rsidRPr="00C471F4" w:rsidRDefault="00C471F4" w:rsidP="001D44E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C471F4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cs-CZ"/>
              </w:rPr>
              <w:t>najdeme třeba u</w:t>
            </w:r>
          </w:p>
        </w:tc>
      </w:tr>
      <w:tr w:rsidR="00C471F4" w:rsidRPr="00C471F4" w:rsidTr="00C471F4">
        <w:trPr>
          <w:trHeight w:val="415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471F4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oddenek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471F4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zásobárna, rozšiřování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471F4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zázvor, pýr</w:t>
            </w:r>
          </w:p>
        </w:tc>
      </w:tr>
      <w:tr w:rsidR="00C471F4" w:rsidRPr="00C471F4" w:rsidTr="00C471F4">
        <w:trPr>
          <w:trHeight w:val="418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471F4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oddenková hlíza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zásobárna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brambor</w:t>
            </w:r>
          </w:p>
        </w:tc>
      </w:tr>
      <w:tr w:rsidR="00C471F4" w:rsidRPr="00C471F4" w:rsidTr="00C471F4">
        <w:trPr>
          <w:trHeight w:val="410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71F4" w:rsidRP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stonková hlíza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zásobárna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kedluben</w:t>
            </w:r>
          </w:p>
        </w:tc>
      </w:tr>
      <w:tr w:rsidR="00C471F4" w:rsidRPr="00C471F4" w:rsidTr="00C471F4">
        <w:trPr>
          <w:trHeight w:val="410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šlahoun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rozrůstání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471F4" w:rsidRDefault="00C471F4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jahodník</w:t>
            </w:r>
          </w:p>
        </w:tc>
      </w:tr>
      <w:tr w:rsidR="008C18B0" w:rsidRPr="00C471F4" w:rsidTr="00C471F4">
        <w:trPr>
          <w:trHeight w:val="410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úponky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přichycení k opoře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réva</w:t>
            </w:r>
          </w:p>
        </w:tc>
      </w:tr>
      <w:tr w:rsidR="008C18B0" w:rsidRPr="00C471F4" w:rsidTr="00C471F4">
        <w:trPr>
          <w:trHeight w:val="410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kolce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ochraně před býložravci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trnka, hloh</w:t>
            </w:r>
          </w:p>
        </w:tc>
      </w:tr>
      <w:tr w:rsidR="008C18B0" w:rsidRPr="00C471F4" w:rsidTr="00C471F4">
        <w:trPr>
          <w:trHeight w:val="410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zdužnatělý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zásobárna vody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C18B0" w:rsidRDefault="008C18B0" w:rsidP="001D44EA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kaktusy</w:t>
            </w:r>
          </w:p>
        </w:tc>
      </w:tr>
      <w:tr w:rsidR="00C471F4" w:rsidRPr="00C471F4" w:rsidTr="00C471F4">
        <w:trPr>
          <w:trHeight w:val="421"/>
        </w:trPr>
        <w:tc>
          <w:tcPr>
            <w:tcW w:w="32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8C18B0" w:rsidP="008C18B0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brachyblasty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8C18B0" w:rsidP="008C18B0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základ pro vyrůstání jehlic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471F4" w:rsidRPr="00C471F4" w:rsidRDefault="00C471F4" w:rsidP="008C18B0">
            <w:pPr>
              <w:spacing w:after="0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</w:pPr>
            <w:r w:rsidRPr="00C471F4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 </w:t>
            </w:r>
            <w:r w:rsidR="008C18B0">
              <w:rPr>
                <w:rFonts w:eastAsia="Times New Roman" w:cstheme="minorHAnsi"/>
                <w:color w:val="000000"/>
                <w:sz w:val="28"/>
                <w:szCs w:val="28"/>
                <w:lang w:eastAsia="cs-CZ"/>
              </w:rPr>
              <w:t>modřín, borovice</w:t>
            </w:r>
          </w:p>
        </w:tc>
      </w:tr>
    </w:tbl>
    <w:p w:rsidR="00C368D5" w:rsidRPr="00C471F4" w:rsidRDefault="00C368D5" w:rsidP="00B8592C">
      <w:pPr>
        <w:spacing w:after="0" w:line="240" w:lineRule="auto"/>
        <w:rPr>
          <w:rFonts w:cstheme="minorHAnsi"/>
          <w:sz w:val="28"/>
          <w:szCs w:val="28"/>
        </w:rPr>
      </w:pPr>
    </w:p>
    <w:p w:rsidR="00C368D5" w:rsidRDefault="008C18B0" w:rsidP="00B8592C">
      <w:p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  <w:u w:val="single"/>
        </w:rPr>
        <w:t>využití</w:t>
      </w:r>
      <w:r>
        <w:rPr>
          <w:rFonts w:cstheme="minorHAnsi"/>
          <w:sz w:val="28"/>
          <w:szCs w:val="28"/>
        </w:rPr>
        <w:t xml:space="preserve"> - dřevo, ratan, bambus</w:t>
      </w:r>
    </w:p>
    <w:p w:rsidR="008C18B0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>brambory, chřest, zázvor</w:t>
      </w:r>
    </w:p>
    <w:p w:rsidR="00C368D5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>skořice</w:t>
      </w:r>
    </w:p>
    <w:p w:rsidR="00C368D5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>len, konopí</w:t>
      </w:r>
    </w:p>
    <w:p w:rsidR="00C368D5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>cukrová třtina</w:t>
      </w:r>
    </w:p>
    <w:p w:rsidR="00C368D5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>korek</w:t>
      </w:r>
    </w:p>
    <w:p w:rsidR="00C368D5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>pícniny</w:t>
      </w:r>
    </w:p>
    <w:p w:rsidR="00C368D5" w:rsidRPr="00C471F4" w:rsidRDefault="00C368D5" w:rsidP="00B8592C">
      <w:pPr>
        <w:spacing w:after="0" w:line="240" w:lineRule="auto"/>
        <w:rPr>
          <w:rFonts w:cstheme="minorHAnsi"/>
          <w:sz w:val="28"/>
          <w:szCs w:val="28"/>
        </w:rPr>
      </w:pPr>
    </w:p>
    <w:p w:rsidR="00C368D5" w:rsidRPr="00C471F4" w:rsidRDefault="00C368D5" w:rsidP="00B8592C">
      <w:pPr>
        <w:spacing w:after="0" w:line="240" w:lineRule="auto"/>
        <w:rPr>
          <w:rFonts w:cstheme="minorHAnsi"/>
          <w:sz w:val="28"/>
          <w:szCs w:val="28"/>
        </w:rPr>
      </w:pPr>
    </w:p>
    <w:p w:rsidR="00C368D5" w:rsidRPr="00C471F4" w:rsidRDefault="00C368D5" w:rsidP="00B8592C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8C18B0">
        <w:rPr>
          <w:rFonts w:cstheme="minorHAnsi"/>
          <w:b/>
          <w:sz w:val="44"/>
          <w:szCs w:val="40"/>
          <w:u w:val="single"/>
        </w:rPr>
        <w:lastRenderedPageBreak/>
        <w:t>3. List</w:t>
      </w: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25152" behindDoc="1" locked="0" layoutInCell="1" allowOverlap="1" wp14:anchorId="6E8D1119" wp14:editId="34D5E145">
            <wp:simplePos x="0" y="0"/>
            <wp:positionH relativeFrom="column">
              <wp:posOffset>4794726</wp:posOffset>
            </wp:positionH>
            <wp:positionV relativeFrom="paragraph">
              <wp:posOffset>166529</wp:posOffset>
            </wp:positionV>
            <wp:extent cx="168592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478" y="21398"/>
                <wp:lineTo x="21478" y="0"/>
                <wp:lineTo x="0" y="0"/>
              </wp:wrapPolygon>
            </wp:wrapTight>
            <wp:docPr id="551" name="Obrázek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8B0">
        <w:rPr>
          <w:rFonts w:cstheme="minorHAnsi"/>
          <w:sz w:val="28"/>
          <w:szCs w:val="28"/>
          <w:u w:val="single"/>
        </w:rPr>
        <w:t>funkce</w:t>
      </w:r>
      <w:r>
        <w:rPr>
          <w:rFonts w:cstheme="minorHAnsi"/>
          <w:sz w:val="28"/>
          <w:szCs w:val="28"/>
        </w:rPr>
        <w:t xml:space="preserve"> - fotosyntéza</w:t>
      </w:r>
    </w:p>
    <w:p w:rsidR="008C18B0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824128" behindDoc="1" locked="0" layoutInCell="1" allowOverlap="1" wp14:anchorId="1FBF2604" wp14:editId="03222D4A">
            <wp:simplePos x="0" y="0"/>
            <wp:positionH relativeFrom="margin">
              <wp:posOffset>2807177</wp:posOffset>
            </wp:positionH>
            <wp:positionV relativeFrom="paragraph">
              <wp:posOffset>31750</wp:posOffset>
            </wp:positionV>
            <wp:extent cx="1571625" cy="939165"/>
            <wp:effectExtent l="0" t="0" r="9525" b="0"/>
            <wp:wrapTight wrapText="bothSides">
              <wp:wrapPolygon edited="0">
                <wp:start x="0" y="0"/>
                <wp:lineTo x="0" y="21030"/>
                <wp:lineTo x="21469" y="21030"/>
                <wp:lineTo x="21469" y="0"/>
                <wp:lineTo x="0" y="0"/>
              </wp:wrapPolygon>
            </wp:wrapTight>
            <wp:docPr id="550" name="Obrázek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8B0">
        <w:rPr>
          <w:rFonts w:cstheme="minorHAnsi"/>
          <w:sz w:val="28"/>
          <w:szCs w:val="28"/>
        </w:rPr>
        <w:t>výměna plynů</w:t>
      </w:r>
    </w:p>
    <w:p w:rsidR="008C18B0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>odpařování vody</w:t>
      </w: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  <w:u w:val="single"/>
        </w:rPr>
        <w:t>stavba</w:t>
      </w:r>
      <w:r>
        <w:rPr>
          <w:rFonts w:cstheme="minorHAnsi"/>
          <w:sz w:val="28"/>
          <w:szCs w:val="28"/>
        </w:rPr>
        <w:t xml:space="preserve"> </w:t>
      </w:r>
      <w:r w:rsidRPr="008C18B0">
        <w:rPr>
          <w:rFonts w:cstheme="minorHAnsi"/>
          <w:sz w:val="28"/>
          <w:szCs w:val="28"/>
        </w:rPr>
        <w:t>- na povrchu pokožka</w:t>
      </w:r>
    </w:p>
    <w:p w:rsidR="008C18B0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>ve spodní pokožce průduchy</w:t>
      </w: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sz w:val="28"/>
          <w:szCs w:val="28"/>
        </w:rPr>
        <w:t xml:space="preserve">- list </w:t>
      </w:r>
      <w:r w:rsidRPr="008C18B0">
        <w:rPr>
          <w:rFonts w:cstheme="minorHAnsi"/>
          <w:sz w:val="28"/>
          <w:szCs w:val="28"/>
          <w:u w:val="single"/>
        </w:rPr>
        <w:t>přisedlý</w:t>
      </w:r>
      <w:r w:rsidRPr="008C18B0">
        <w:rPr>
          <w:rFonts w:cstheme="minorHAnsi"/>
          <w:sz w:val="28"/>
          <w:szCs w:val="28"/>
        </w:rPr>
        <w:t xml:space="preserve"> nemá řapík</w:t>
      </w: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b/>
          <w:sz w:val="28"/>
          <w:szCs w:val="28"/>
        </w:rPr>
      </w:pPr>
      <w:r w:rsidRPr="008C18B0">
        <w:rPr>
          <w:rFonts w:cstheme="minorHAnsi"/>
          <w:b/>
          <w:sz w:val="28"/>
          <w:szCs w:val="28"/>
        </w:rPr>
        <w:t>Tvar listů</w:t>
      </w: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26176" behindDoc="1" locked="0" layoutInCell="1" allowOverlap="1" wp14:anchorId="0C2FF135" wp14:editId="26452944">
            <wp:simplePos x="0" y="0"/>
            <wp:positionH relativeFrom="page">
              <wp:posOffset>2982797</wp:posOffset>
            </wp:positionH>
            <wp:positionV relativeFrom="paragraph">
              <wp:posOffset>275749</wp:posOffset>
            </wp:positionV>
            <wp:extent cx="4230000" cy="741600"/>
            <wp:effectExtent l="0" t="0" r="0" b="1905"/>
            <wp:wrapTight wrapText="bothSides">
              <wp:wrapPolygon edited="0">
                <wp:start x="0" y="0"/>
                <wp:lineTo x="0" y="21100"/>
                <wp:lineTo x="21499" y="21100"/>
                <wp:lineTo x="21499" y="0"/>
                <wp:lineTo x="0" y="0"/>
              </wp:wrapPolygon>
            </wp:wrapTight>
            <wp:docPr id="553" name="Obrázek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8B0">
        <w:rPr>
          <w:rFonts w:cstheme="minorHAnsi"/>
          <w:sz w:val="28"/>
          <w:szCs w:val="28"/>
          <w:u w:val="single"/>
        </w:rPr>
        <w:t>A. listy jednoduché</w:t>
      </w:r>
      <w:r w:rsidRPr="008C18B0">
        <w:rPr>
          <w:rFonts w:cstheme="minorHAnsi"/>
          <w:sz w:val="28"/>
          <w:szCs w:val="28"/>
        </w:rPr>
        <w:tab/>
      </w:r>
      <w:r w:rsidRPr="008C18B0">
        <w:rPr>
          <w:rFonts w:cstheme="minorHAnsi"/>
          <w:sz w:val="28"/>
          <w:szCs w:val="28"/>
        </w:rPr>
        <w:tab/>
      </w:r>
      <w:r w:rsidRPr="008C18B0">
        <w:rPr>
          <w:rFonts w:cstheme="minorHAnsi"/>
          <w:sz w:val="28"/>
          <w:szCs w:val="28"/>
        </w:rPr>
        <w:tab/>
      </w:r>
      <w:r w:rsidRPr="008C18B0">
        <w:rPr>
          <w:rFonts w:cstheme="minorHAnsi"/>
          <w:sz w:val="28"/>
          <w:szCs w:val="28"/>
        </w:rPr>
        <w:tab/>
      </w:r>
      <w:r w:rsidRPr="008C18B0">
        <w:rPr>
          <w:rFonts w:cstheme="minorHAnsi"/>
          <w:sz w:val="28"/>
          <w:szCs w:val="28"/>
        </w:rPr>
        <w:tab/>
      </w:r>
      <w:r w:rsidRPr="008C18B0">
        <w:rPr>
          <w:rFonts w:cstheme="minorHAnsi"/>
          <w:sz w:val="28"/>
          <w:szCs w:val="28"/>
          <w:u w:val="single"/>
        </w:rPr>
        <w:t>okraj</w:t>
      </w:r>
    </w:p>
    <w:p w:rsidR="008C18B0" w:rsidRPr="008C18B0" w:rsidRDefault="008C18B0" w:rsidP="008C18B0">
      <w:p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8C18B0">
        <w:rPr>
          <w:rFonts w:cstheme="minorHAnsi"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834368" behindDoc="1" locked="0" layoutInCell="1" allowOverlap="1" wp14:anchorId="464CD338" wp14:editId="0C4FEA0E">
            <wp:simplePos x="0" y="0"/>
            <wp:positionH relativeFrom="margin">
              <wp:posOffset>0</wp:posOffset>
            </wp:positionH>
            <wp:positionV relativeFrom="paragraph">
              <wp:posOffset>86201</wp:posOffset>
            </wp:positionV>
            <wp:extent cx="2343785" cy="894080"/>
            <wp:effectExtent l="0" t="0" r="0" b="1270"/>
            <wp:wrapTight wrapText="bothSides">
              <wp:wrapPolygon edited="0">
                <wp:start x="0" y="0"/>
                <wp:lineTo x="0" y="21170"/>
                <wp:lineTo x="21419" y="21170"/>
                <wp:lineTo x="21419" y="0"/>
                <wp:lineTo x="0" y="0"/>
              </wp:wrapPolygon>
            </wp:wrapTight>
            <wp:docPr id="704" name="Obrázek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8C18B0">
        <w:rPr>
          <w:rFonts w:cstheme="minorHAnsi"/>
          <w:sz w:val="28"/>
          <w:szCs w:val="28"/>
          <w:u w:val="single"/>
        </w:rPr>
        <w:t xml:space="preserve">B. </w:t>
      </w:r>
      <w:proofErr w:type="gramStart"/>
      <w:r w:rsidRPr="008C18B0">
        <w:rPr>
          <w:rFonts w:cstheme="minorHAnsi"/>
          <w:sz w:val="28"/>
          <w:szCs w:val="28"/>
          <w:u w:val="single"/>
        </w:rPr>
        <w:t>listy</w:t>
      </w:r>
      <w:proofErr w:type="gramEnd"/>
      <w:r w:rsidRPr="008C18B0">
        <w:rPr>
          <w:rFonts w:cstheme="minorHAnsi"/>
          <w:sz w:val="28"/>
          <w:szCs w:val="28"/>
          <w:u w:val="single"/>
        </w:rPr>
        <w:t xml:space="preserve"> složené</w:t>
      </w: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  <w:r w:rsidRPr="008C18B0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36416" behindDoc="1" locked="0" layoutInCell="1" allowOverlap="1" wp14:anchorId="70D2E556" wp14:editId="65B514AB">
            <wp:simplePos x="0" y="0"/>
            <wp:positionH relativeFrom="column">
              <wp:posOffset>3409559</wp:posOffset>
            </wp:positionH>
            <wp:positionV relativeFrom="paragraph">
              <wp:posOffset>32971</wp:posOffset>
            </wp:positionV>
            <wp:extent cx="2491200" cy="1407600"/>
            <wp:effectExtent l="0" t="0" r="4445" b="2540"/>
            <wp:wrapTight wrapText="bothSides">
              <wp:wrapPolygon edited="0">
                <wp:start x="0" y="0"/>
                <wp:lineTo x="0" y="21347"/>
                <wp:lineTo x="21473" y="21347"/>
                <wp:lineTo x="21473" y="0"/>
                <wp:lineTo x="0" y="0"/>
              </wp:wrapPolygon>
            </wp:wrapTight>
            <wp:docPr id="706" name="Obrázek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8B0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35392" behindDoc="1" locked="0" layoutInCell="1" allowOverlap="1" wp14:anchorId="6EE6CAD8" wp14:editId="2700C1CC">
            <wp:simplePos x="0" y="0"/>
            <wp:positionH relativeFrom="margin">
              <wp:align>left</wp:align>
            </wp:positionH>
            <wp:positionV relativeFrom="paragraph">
              <wp:posOffset>131689</wp:posOffset>
            </wp:positionV>
            <wp:extent cx="2813050" cy="1210945"/>
            <wp:effectExtent l="0" t="0" r="6350" b="8255"/>
            <wp:wrapTight wrapText="bothSides">
              <wp:wrapPolygon edited="0">
                <wp:start x="0" y="0"/>
                <wp:lineTo x="0" y="21407"/>
                <wp:lineTo x="21502" y="21407"/>
                <wp:lineTo x="21502" y="0"/>
                <wp:lineTo x="0" y="0"/>
              </wp:wrapPolygon>
            </wp:wrapTight>
            <wp:docPr id="705" name="Obrázek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b/>
          <w:sz w:val="28"/>
          <w:szCs w:val="28"/>
        </w:rPr>
      </w:pPr>
      <w:r w:rsidRPr="008C18B0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27200" behindDoc="1" locked="0" layoutInCell="1" allowOverlap="1" wp14:anchorId="6317765D" wp14:editId="1624C406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2678430" cy="1066800"/>
            <wp:effectExtent l="0" t="0" r="7620" b="0"/>
            <wp:wrapTight wrapText="bothSides">
              <wp:wrapPolygon edited="0">
                <wp:start x="0" y="0"/>
                <wp:lineTo x="0" y="21214"/>
                <wp:lineTo x="21508" y="21214"/>
                <wp:lineTo x="21508" y="0"/>
                <wp:lineTo x="0" y="0"/>
              </wp:wrapPolygon>
            </wp:wrapTight>
            <wp:docPr id="556" name="Obrázek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18B0">
        <w:rPr>
          <w:rFonts w:cstheme="minorHAnsi"/>
          <w:b/>
          <w:sz w:val="28"/>
          <w:szCs w:val="28"/>
        </w:rPr>
        <w:t>Postavení listů na stonku</w:t>
      </w: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8C18B0" w:rsidRDefault="008C18B0" w:rsidP="008C18B0">
      <w:p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8C18B0">
        <w:rPr>
          <w:rFonts w:cstheme="minorHAnsi"/>
          <w:noProof/>
          <w:sz w:val="28"/>
          <w:szCs w:val="28"/>
          <w:u w:val="single"/>
          <w:lang w:eastAsia="cs-CZ"/>
        </w:rPr>
        <w:t>přeměny</w:t>
      </w:r>
      <w:r>
        <w:rPr>
          <w:rFonts w:cstheme="minorHAnsi"/>
          <w:noProof/>
          <w:sz w:val="28"/>
          <w:szCs w:val="28"/>
          <w:lang w:eastAsia="cs-CZ"/>
        </w:rPr>
        <w:t xml:space="preserve"> </w:t>
      </w:r>
      <w:r w:rsidRPr="008C18B0">
        <w:rPr>
          <w:rFonts w:cstheme="minorHAnsi"/>
          <w:noProof/>
          <w:sz w:val="28"/>
          <w:szCs w:val="28"/>
          <w:lang w:eastAsia="cs-CZ"/>
        </w:rPr>
        <w:t xml:space="preserve">- </w:t>
      </w:r>
      <w:r w:rsidRPr="008C18B0">
        <w:rPr>
          <w:rFonts w:cstheme="minorHAnsi"/>
          <w:b/>
          <w:noProof/>
          <w:sz w:val="28"/>
          <w:szCs w:val="28"/>
          <w:lang w:eastAsia="cs-CZ"/>
        </w:rPr>
        <w:t>cibule</w:t>
      </w:r>
      <w:r w:rsidRPr="008C18B0">
        <w:rPr>
          <w:rFonts w:cstheme="minorHAnsi"/>
          <w:noProof/>
          <w:sz w:val="28"/>
          <w:szCs w:val="28"/>
          <w:lang w:eastAsia="cs-CZ"/>
        </w:rPr>
        <w:t xml:space="preserve"> – ztlustlé báze stonku a listů - zásobní orgán</w:t>
      </w:r>
    </w:p>
    <w:p w:rsidR="008C18B0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8C18B0">
        <w:rPr>
          <w:rFonts w:cstheme="minorHAnsi"/>
          <w:noProof/>
          <w:sz w:val="28"/>
          <w:szCs w:val="28"/>
          <w:lang w:eastAsia="cs-CZ"/>
        </w:rPr>
        <w:t>ztlustlé listy tučnolistých rostlin - zásobárna vody</w:t>
      </w:r>
    </w:p>
    <w:p w:rsidR="008C18B0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8C18B0">
        <w:rPr>
          <w:rFonts w:cstheme="minorHAnsi"/>
          <w:b/>
          <w:noProof/>
          <w:sz w:val="28"/>
          <w:szCs w:val="28"/>
          <w:lang w:eastAsia="cs-CZ"/>
        </w:rPr>
        <w:t>trny</w:t>
      </w:r>
      <w:r w:rsidRPr="008C18B0">
        <w:rPr>
          <w:rFonts w:cstheme="minorHAnsi"/>
          <w:noProof/>
          <w:sz w:val="28"/>
          <w:szCs w:val="28"/>
          <w:lang w:eastAsia="cs-CZ"/>
        </w:rPr>
        <w:t xml:space="preserve"> – ochrana</w:t>
      </w:r>
    </w:p>
    <w:p w:rsidR="008C18B0" w:rsidRPr="008C18B0" w:rsidRDefault="008C18B0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C18B0">
        <w:rPr>
          <w:rFonts w:cstheme="minorHAnsi"/>
          <w:b/>
          <w:noProof/>
          <w:sz w:val="28"/>
          <w:szCs w:val="28"/>
          <w:lang w:eastAsia="cs-CZ"/>
        </w:rPr>
        <w:t>úponky</w:t>
      </w:r>
      <w:r w:rsidRPr="008C18B0">
        <w:rPr>
          <w:rFonts w:cstheme="minorHAnsi"/>
          <w:noProof/>
          <w:sz w:val="28"/>
          <w:szCs w:val="28"/>
          <w:lang w:eastAsia="cs-CZ"/>
        </w:rPr>
        <w:t xml:space="preserve"> – přichycení k opoře</w:t>
      </w:r>
    </w:p>
    <w:p w:rsidR="00FD2E3A" w:rsidRDefault="00FD2E3A" w:rsidP="00FD2E3A">
      <w:pPr>
        <w:spacing w:after="0" w:line="240" w:lineRule="auto"/>
        <w:rPr>
          <w:rFonts w:cstheme="minorHAnsi"/>
          <w:noProof/>
          <w:sz w:val="28"/>
          <w:szCs w:val="28"/>
          <w:u w:val="single"/>
          <w:lang w:eastAsia="cs-CZ"/>
        </w:rPr>
      </w:pPr>
    </w:p>
    <w:p w:rsidR="00FD2E3A" w:rsidRPr="00FD2E3A" w:rsidRDefault="00FD2E3A" w:rsidP="00FD2E3A">
      <w:p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FD2E3A">
        <w:rPr>
          <w:rFonts w:cstheme="minorHAnsi"/>
          <w:noProof/>
          <w:sz w:val="28"/>
          <w:szCs w:val="28"/>
          <w:u w:val="single"/>
          <w:lang w:eastAsia="cs-CZ"/>
        </w:rPr>
        <w:t>využití</w:t>
      </w:r>
      <w:r>
        <w:rPr>
          <w:rFonts w:cstheme="minorHAnsi"/>
          <w:noProof/>
          <w:sz w:val="28"/>
          <w:szCs w:val="28"/>
          <w:lang w:eastAsia="cs-CZ"/>
        </w:rPr>
        <w:t xml:space="preserve"> - </w:t>
      </w:r>
      <w:r w:rsidRPr="00FD2E3A">
        <w:rPr>
          <w:rFonts w:cstheme="minorHAnsi"/>
          <w:noProof/>
          <w:sz w:val="28"/>
          <w:szCs w:val="28"/>
          <w:lang w:eastAsia="cs-CZ"/>
        </w:rPr>
        <w:t>zelenina (salát, špenát, kapusta)</w:t>
      </w:r>
    </w:p>
    <w:p w:rsidR="00FD2E3A" w:rsidRPr="00FD2E3A" w:rsidRDefault="00FD2E3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FD2E3A">
        <w:rPr>
          <w:rFonts w:cstheme="minorHAnsi"/>
          <w:noProof/>
          <w:sz w:val="28"/>
          <w:szCs w:val="28"/>
          <w:lang w:eastAsia="cs-CZ"/>
        </w:rPr>
        <w:t>bylinky a koření (pažitka, oregano, bobkový list, majoránka)</w:t>
      </w:r>
    </w:p>
    <w:p w:rsidR="00FD2E3A" w:rsidRPr="00FD2E3A" w:rsidRDefault="00FD2E3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noProof/>
          <w:sz w:val="28"/>
          <w:szCs w:val="28"/>
          <w:lang w:eastAsia="cs-CZ"/>
        </w:rPr>
      </w:pPr>
      <w:r w:rsidRPr="00FD2E3A">
        <w:rPr>
          <w:rFonts w:cstheme="minorHAnsi"/>
          <w:noProof/>
          <w:sz w:val="28"/>
          <w:szCs w:val="28"/>
          <w:lang w:eastAsia="cs-CZ"/>
        </w:rPr>
        <w:t>pochutiny (tabák, čaj)</w:t>
      </w:r>
    </w:p>
    <w:p w:rsidR="008C18B0" w:rsidRPr="00FD2E3A" w:rsidRDefault="00FD2E3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FD2E3A">
        <w:rPr>
          <w:rFonts w:cstheme="minorHAnsi"/>
          <w:noProof/>
          <w:sz w:val="28"/>
          <w:szCs w:val="28"/>
          <w:lang w:eastAsia="cs-CZ"/>
        </w:rPr>
        <w:t>léčivé látky (máta, šalvěj, kostival, konopí)</w:t>
      </w: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jc w:val="center"/>
        <w:rPr>
          <w:rFonts w:cstheme="minorHAnsi"/>
          <w:b/>
          <w:sz w:val="44"/>
          <w:szCs w:val="28"/>
          <w:u w:val="single"/>
        </w:rPr>
      </w:pPr>
      <w:r w:rsidRPr="00147DA8">
        <w:rPr>
          <w:rFonts w:cstheme="minorHAnsi"/>
          <w:b/>
          <w:sz w:val="44"/>
          <w:szCs w:val="28"/>
          <w:u w:val="single"/>
        </w:rPr>
        <w:lastRenderedPageBreak/>
        <w:t>4. Květ</w:t>
      </w:r>
    </w:p>
    <w:p w:rsid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E4CB67" wp14:editId="4E5C2554">
                <wp:simplePos x="0" y="0"/>
                <wp:positionH relativeFrom="column">
                  <wp:posOffset>3621881</wp:posOffset>
                </wp:positionH>
                <wp:positionV relativeFrom="paragraph">
                  <wp:posOffset>175101</wp:posOffset>
                </wp:positionV>
                <wp:extent cx="1828800" cy="1828800"/>
                <wp:effectExtent l="0" t="0" r="0" b="0"/>
                <wp:wrapSquare wrapText="bothSides"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44EA" w:rsidRPr="00ED3C30" w:rsidRDefault="001D44EA" w:rsidP="001D44EA">
                            <w:pPr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47DA8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stavba: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4CB67" id="Textové pole 21" o:spid="_x0000_s1060" type="#_x0000_t202" style="position:absolute;margin-left:285.2pt;margin-top:13.8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" filled="f" stroked="f" strokeweight=".5pt">
                <v:textbox style="mso-fit-shape-to-text:t">
                  <w:txbxContent>
                    <w:p w:rsidR="001D44EA" w:rsidRPr="00ED3C30" w:rsidRDefault="001D44EA" w:rsidP="001D44EA">
                      <w:pPr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47DA8">
                        <w:rPr>
                          <w:rFonts w:cstheme="minorHAnsi"/>
                          <w:sz w:val="28"/>
                          <w:szCs w:val="28"/>
                        </w:rPr>
                        <w:t>stavba: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47DA8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40512" behindDoc="1" locked="0" layoutInCell="1" allowOverlap="1" wp14:anchorId="5D948E74" wp14:editId="2729D787">
            <wp:simplePos x="0" y="0"/>
            <wp:positionH relativeFrom="column">
              <wp:posOffset>4402455</wp:posOffset>
            </wp:positionH>
            <wp:positionV relativeFrom="paragraph">
              <wp:posOffset>38259</wp:posOffset>
            </wp:positionV>
            <wp:extent cx="2010410" cy="1552575"/>
            <wp:effectExtent l="0" t="0" r="8890" b="9525"/>
            <wp:wrapTight wrapText="bothSides">
              <wp:wrapPolygon edited="0">
                <wp:start x="0" y="0"/>
                <wp:lineTo x="0" y="21467"/>
                <wp:lineTo x="21491" y="21467"/>
                <wp:lineTo x="21491" y="0"/>
                <wp:lineTo x="0" y="0"/>
              </wp:wrapPolygon>
            </wp:wrapTight>
            <wp:docPr id="565" name="Obrázek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DA8">
        <w:rPr>
          <w:rFonts w:cstheme="minorHAnsi"/>
          <w:sz w:val="28"/>
          <w:szCs w:val="28"/>
          <w:u w:val="single"/>
        </w:rPr>
        <w:t>funkce</w:t>
      </w:r>
      <w:r>
        <w:rPr>
          <w:rFonts w:cstheme="minorHAnsi"/>
          <w:sz w:val="28"/>
          <w:szCs w:val="28"/>
        </w:rPr>
        <w:t xml:space="preserve"> - </w:t>
      </w:r>
      <w:r w:rsidRPr="00147DA8">
        <w:rPr>
          <w:rFonts w:cstheme="minorHAnsi"/>
          <w:b/>
          <w:sz w:val="28"/>
          <w:szCs w:val="28"/>
        </w:rPr>
        <w:t>pohlavní rozmnožování</w:t>
      </w:r>
    </w:p>
    <w:p w:rsidR="00147DA8" w:rsidRPr="00147DA8" w:rsidRDefault="00147DA8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>nese pohlavní orgány</w:t>
      </w:r>
    </w:p>
    <w:p w:rsidR="00147DA8" w:rsidRPr="00147DA8" w:rsidRDefault="00147DA8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>láká opylovače</w:t>
      </w:r>
    </w:p>
    <w:p w:rsid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147DA8">
        <w:rPr>
          <w:rFonts w:cstheme="minorHAnsi"/>
          <w:b/>
          <w:sz w:val="28"/>
          <w:szCs w:val="28"/>
          <w:u w:val="single"/>
        </w:rPr>
        <w:t>květní obaly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>* nerozlišené</w:t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  <w:t>* rozlišené</w:t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  <w:t>* žádné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6710574" wp14:editId="28EB0530">
                <wp:simplePos x="0" y="0"/>
                <wp:positionH relativeFrom="column">
                  <wp:posOffset>2154555</wp:posOffset>
                </wp:positionH>
                <wp:positionV relativeFrom="paragraph">
                  <wp:posOffset>196056</wp:posOffset>
                </wp:positionV>
                <wp:extent cx="609600" cy="228600"/>
                <wp:effectExtent l="19050" t="19050" r="19050" b="19050"/>
                <wp:wrapNone/>
                <wp:docPr id="568" name="Přímá spojnic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6BEE3" id="Přímá spojnice 568" o:spid="_x0000_s1026" style="position:absolute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15.45pt" to="217.65pt,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" strokecolor="black [3213]" strokeweight="2.25pt">
                <v:stroke joinstyle="miter"/>
              </v:line>
            </w:pict>
          </mc:Fallback>
        </mc:AlternateContent>
      </w:r>
      <w:r w:rsidRPr="00147DA8">
        <w:rPr>
          <w:rFonts w:cstheme="minorHAnsi"/>
          <w:sz w:val="28"/>
          <w:szCs w:val="28"/>
        </w:rPr>
        <w:t xml:space="preserve">= </w:t>
      </w:r>
      <w:r w:rsidRPr="00147DA8">
        <w:rPr>
          <w:rFonts w:cstheme="minorHAnsi"/>
          <w:b/>
          <w:sz w:val="28"/>
          <w:szCs w:val="28"/>
        </w:rPr>
        <w:t>okvětí</w:t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  <w:t xml:space="preserve">= </w:t>
      </w:r>
      <w:r w:rsidRPr="00147DA8">
        <w:rPr>
          <w:rFonts w:cstheme="minorHAnsi"/>
          <w:b/>
          <w:sz w:val="28"/>
          <w:szCs w:val="28"/>
        </w:rPr>
        <w:t>kalich</w:t>
      </w:r>
      <w:r w:rsidRPr="00147DA8">
        <w:rPr>
          <w:rFonts w:cstheme="minorHAnsi"/>
          <w:sz w:val="28"/>
          <w:szCs w:val="28"/>
        </w:rPr>
        <w:t xml:space="preserve"> + </w:t>
      </w:r>
      <w:r w:rsidRPr="00147DA8">
        <w:rPr>
          <w:rFonts w:cstheme="minorHAnsi"/>
          <w:b/>
          <w:sz w:val="28"/>
          <w:szCs w:val="28"/>
        </w:rPr>
        <w:t>koruna</w:t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  <w:t xml:space="preserve">= </w:t>
      </w:r>
      <w:r w:rsidRPr="00147DA8">
        <w:rPr>
          <w:rFonts w:cstheme="minorHAnsi"/>
          <w:b/>
          <w:sz w:val="28"/>
          <w:szCs w:val="28"/>
        </w:rPr>
        <w:t>bezobalný květ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B32D84E" wp14:editId="48A10852">
                <wp:simplePos x="0" y="0"/>
                <wp:positionH relativeFrom="column">
                  <wp:posOffset>1990249</wp:posOffset>
                </wp:positionH>
                <wp:positionV relativeFrom="paragraph">
                  <wp:posOffset>7461</wp:posOffset>
                </wp:positionV>
                <wp:extent cx="247650" cy="200025"/>
                <wp:effectExtent l="19050" t="19050" r="19050" b="28575"/>
                <wp:wrapNone/>
                <wp:docPr id="567" name="Přímá spojnic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00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C853C" id="Přímá spojnice 567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7pt,.6pt" to="176.2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" strokecolor="black [3213]" strokeweight="2.25pt">
                <v:stroke joinstyle="miter"/>
              </v:line>
            </w:pict>
          </mc:Fallback>
        </mc:AlternateContent>
      </w:r>
      <w:r w:rsidRPr="00147DA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4C8FF6A" wp14:editId="0DFB663E">
                <wp:simplePos x="0" y="0"/>
                <wp:positionH relativeFrom="column">
                  <wp:posOffset>497205</wp:posOffset>
                </wp:positionH>
                <wp:positionV relativeFrom="paragraph">
                  <wp:posOffset>7461</wp:posOffset>
                </wp:positionV>
                <wp:extent cx="855345" cy="200025"/>
                <wp:effectExtent l="19050" t="19050" r="20955" b="28575"/>
                <wp:wrapNone/>
                <wp:docPr id="566" name="Přímá spojnice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5345" cy="2000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638B8" id="Přímá spojnice 566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15pt,.6pt" to="106.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" strokecolor="black [3213]" strokeweight="2.25pt">
                <v:stroke joinstyle="miter"/>
              </v:line>
            </w:pict>
          </mc:Fallback>
        </mc:AlternateConten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  <w:t>mohou být volné nebo srostlé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147DA8">
        <w:rPr>
          <w:rFonts w:cstheme="minorHAnsi"/>
          <w:b/>
          <w:sz w:val="28"/>
          <w:szCs w:val="28"/>
          <w:u w:val="single"/>
        </w:rPr>
        <w:t>Samčí pohlavní orgány</w:t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  <w:t xml:space="preserve">    </w:t>
      </w:r>
      <w:r w:rsidRPr="00147DA8">
        <w:rPr>
          <w:rFonts w:cstheme="minorHAnsi"/>
          <w:b/>
          <w:sz w:val="28"/>
          <w:szCs w:val="28"/>
          <w:u w:val="single"/>
        </w:rPr>
        <w:t>Samičí pohlavní orgány</w:t>
      </w:r>
      <w:r w:rsidRPr="00147DA8">
        <w:rPr>
          <w:rFonts w:cstheme="minorHAnsi"/>
          <w:b/>
          <w:sz w:val="28"/>
          <w:szCs w:val="28"/>
        </w:rPr>
        <w:tab/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 xml:space="preserve">= </w:t>
      </w:r>
      <w:r w:rsidRPr="00147DA8">
        <w:rPr>
          <w:rFonts w:cstheme="minorHAnsi"/>
          <w:b/>
          <w:sz w:val="28"/>
          <w:szCs w:val="28"/>
        </w:rPr>
        <w:t>tyčinky</w:t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  <w:t xml:space="preserve">    = pestík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45632" behindDoc="1" locked="0" layoutInCell="1" allowOverlap="1" wp14:anchorId="008E1F1C" wp14:editId="674C2CB1">
            <wp:simplePos x="0" y="0"/>
            <wp:positionH relativeFrom="margin">
              <wp:posOffset>3914775</wp:posOffset>
            </wp:positionH>
            <wp:positionV relativeFrom="paragraph">
              <wp:posOffset>56515</wp:posOffset>
            </wp:positionV>
            <wp:extent cx="937895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059" y="21455"/>
                <wp:lineTo x="21059" y="0"/>
                <wp:lineTo x="0" y="0"/>
              </wp:wrapPolygon>
            </wp:wrapTight>
            <wp:docPr id="570" name="Obrázek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DA8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44608" behindDoc="1" locked="0" layoutInCell="1" allowOverlap="1" wp14:anchorId="705B72FE" wp14:editId="7F5766C4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768350" cy="1514475"/>
            <wp:effectExtent l="0" t="0" r="0" b="0"/>
            <wp:wrapTight wrapText="bothSides">
              <wp:wrapPolygon edited="0">
                <wp:start x="0" y="0"/>
                <wp:lineTo x="0" y="21192"/>
                <wp:lineTo x="20886" y="21192"/>
                <wp:lineTo x="20886" y="0"/>
                <wp:lineTo x="0" y="0"/>
              </wp:wrapPolygon>
            </wp:wrapTight>
            <wp:docPr id="569" name="Obrázek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10" cy="15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DA8">
        <w:rPr>
          <w:rFonts w:cstheme="minorHAnsi"/>
          <w:sz w:val="28"/>
          <w:szCs w:val="28"/>
        </w:rPr>
        <w:t>samčí pohlavní buňka</w:t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  <w:t>samičí pohlavní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 xml:space="preserve">= </w:t>
      </w:r>
      <w:r w:rsidRPr="00147DA8">
        <w:rPr>
          <w:rFonts w:cstheme="minorHAnsi"/>
          <w:b/>
          <w:sz w:val="28"/>
          <w:szCs w:val="28"/>
        </w:rPr>
        <w:t>pylové zrno</w:t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b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 xml:space="preserve">buňka = </w:t>
      </w:r>
      <w:r w:rsidRPr="00147DA8">
        <w:rPr>
          <w:rFonts w:cstheme="minorHAnsi"/>
          <w:b/>
          <w:sz w:val="28"/>
          <w:szCs w:val="28"/>
        </w:rPr>
        <w:t>vajíčko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C415CB">
        <w:rPr>
          <w:rFonts w:cstheme="minorHAnsi"/>
          <w:b/>
          <w:sz w:val="28"/>
          <w:szCs w:val="28"/>
        </w:rPr>
        <w:t>květ jednopohlavný</w:t>
      </w:r>
      <w:r>
        <w:rPr>
          <w:rFonts w:cstheme="minorHAnsi"/>
          <w:sz w:val="28"/>
          <w:szCs w:val="28"/>
        </w:rPr>
        <w:t xml:space="preserve"> </w:t>
      </w:r>
      <w:r w:rsidRPr="00147DA8">
        <w:rPr>
          <w:rFonts w:cstheme="minorHAnsi"/>
          <w:sz w:val="28"/>
          <w:szCs w:val="28"/>
        </w:rPr>
        <w:t>– samčí – má jen tyčinky, nemá pestík</w:t>
      </w:r>
    </w:p>
    <w:p w:rsidR="00147DA8" w:rsidRPr="00C415CB" w:rsidRDefault="00147DA8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415CB">
        <w:rPr>
          <w:rFonts w:cstheme="minorHAnsi"/>
          <w:sz w:val="28"/>
          <w:szCs w:val="28"/>
        </w:rPr>
        <w:t>samičí – má jen pestík, nemá tyčinky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C415CB">
        <w:rPr>
          <w:rFonts w:cstheme="minorHAnsi"/>
          <w:b/>
          <w:sz w:val="28"/>
          <w:szCs w:val="28"/>
        </w:rPr>
        <w:t>květ oboupohlavný</w:t>
      </w:r>
      <w:r>
        <w:rPr>
          <w:rFonts w:cstheme="minorHAnsi"/>
          <w:sz w:val="28"/>
          <w:szCs w:val="28"/>
        </w:rPr>
        <w:t xml:space="preserve"> - nese samčí i samičí pohlavní orgány</w:t>
      </w:r>
    </w:p>
    <w:p w:rsid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C415CB">
        <w:rPr>
          <w:rFonts w:cstheme="minorHAnsi"/>
          <w:b/>
          <w:sz w:val="28"/>
          <w:szCs w:val="28"/>
        </w:rPr>
        <w:t>rostlina jednodomá</w:t>
      </w:r>
      <w:r>
        <w:rPr>
          <w:rFonts w:cstheme="minorHAnsi"/>
          <w:sz w:val="28"/>
          <w:szCs w:val="28"/>
        </w:rPr>
        <w:t xml:space="preserve"> </w:t>
      </w:r>
      <w:r w:rsidR="00C415CB" w:rsidRPr="00C415CB">
        <w:rPr>
          <w:rFonts w:cstheme="minorHAnsi"/>
          <w:sz w:val="28"/>
          <w:szCs w:val="28"/>
        </w:rPr>
        <w:t>– nese květy, které mají samčí i samičí pohlavní orgány – tj. oboupohlavné květy nebo samčí i samičí květy na stejné rostlině</w:t>
      </w:r>
    </w:p>
    <w:p w:rsidR="00C415CB" w:rsidRPr="00147DA8" w:rsidRDefault="00C415CB" w:rsidP="00147DA8">
      <w:pPr>
        <w:spacing w:after="0" w:line="240" w:lineRule="auto"/>
        <w:rPr>
          <w:rFonts w:cstheme="minorHAnsi"/>
          <w:sz w:val="28"/>
          <w:szCs w:val="28"/>
        </w:rPr>
      </w:pPr>
      <w:r w:rsidRPr="00C415CB">
        <w:rPr>
          <w:rFonts w:cstheme="minorHAnsi"/>
          <w:b/>
          <w:sz w:val="28"/>
          <w:szCs w:val="28"/>
        </w:rPr>
        <w:t>rostlina dvoudomá</w:t>
      </w:r>
      <w:r>
        <w:rPr>
          <w:rFonts w:cstheme="minorHAnsi"/>
          <w:sz w:val="28"/>
          <w:szCs w:val="28"/>
        </w:rPr>
        <w:t xml:space="preserve"> - </w:t>
      </w:r>
      <w:r w:rsidRPr="00C415CB">
        <w:rPr>
          <w:rFonts w:cstheme="minorHAnsi"/>
          <w:sz w:val="28"/>
          <w:szCs w:val="28"/>
        </w:rPr>
        <w:t>nese květy pouze samčí nebo pouze samičí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147DA8">
        <w:rPr>
          <w:rFonts w:cstheme="minorHAnsi"/>
          <w:b/>
          <w:sz w:val="28"/>
          <w:szCs w:val="28"/>
          <w:u w:val="single"/>
        </w:rPr>
        <w:t>Podle počtu květních částí: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A2E4E02" wp14:editId="4D7364F6">
                <wp:simplePos x="0" y="0"/>
                <wp:positionH relativeFrom="column">
                  <wp:posOffset>432911</wp:posOffset>
                </wp:positionH>
                <wp:positionV relativeFrom="paragraph">
                  <wp:posOffset>121444</wp:posOffset>
                </wp:positionV>
                <wp:extent cx="409575" cy="221456"/>
                <wp:effectExtent l="19050" t="19050" r="28575" b="26670"/>
                <wp:wrapNone/>
                <wp:docPr id="577" name="Přímá spojnice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221456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DA5D60" id="Přímá spojnice 577" o:spid="_x0000_s1026" style="position:absolute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9.55pt" to="66.3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" strokecolor="black [3213]" strokeweight="2.25pt">
                <v:stroke joinstyle="miter"/>
              </v:line>
            </w:pict>
          </mc:Fallback>
        </mc:AlternateContent>
      </w: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  <w:t>trojčetný</w:t>
      </w:r>
    </w:p>
    <w:p w:rsidR="00147DA8" w:rsidRPr="00147DA8" w:rsidRDefault="00C415CB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B5C428F" wp14:editId="1D7256EC">
                <wp:simplePos x="0" y="0"/>
                <wp:positionH relativeFrom="column">
                  <wp:posOffset>432911</wp:posOffset>
                </wp:positionH>
                <wp:positionV relativeFrom="paragraph">
                  <wp:posOffset>123348</wp:posOffset>
                </wp:positionV>
                <wp:extent cx="414338" cy="1905"/>
                <wp:effectExtent l="19050" t="19050" r="24130" b="36195"/>
                <wp:wrapNone/>
                <wp:docPr id="578" name="Přímá spojnice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338" cy="19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072F4" id="Přímá spojnice 578" o:spid="_x0000_s1026" style="position:absolute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9.7pt" to="66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" strokecolor="black [3213]" strokeweight="2.25pt">
                <v:stroke joinstyle="miter"/>
              </v:line>
            </w:pict>
          </mc:Fallback>
        </mc:AlternateContent>
      </w:r>
      <w:r w:rsidRPr="00147DA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EF52115" wp14:editId="7D031C29">
                <wp:simplePos x="0" y="0"/>
                <wp:positionH relativeFrom="column">
                  <wp:posOffset>432911</wp:posOffset>
                </wp:positionH>
                <wp:positionV relativeFrom="paragraph">
                  <wp:posOffset>144780</wp:posOffset>
                </wp:positionV>
                <wp:extent cx="411957" cy="197644"/>
                <wp:effectExtent l="19050" t="19050" r="26670" b="31115"/>
                <wp:wrapNone/>
                <wp:docPr id="579" name="Přímá spojnice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957" cy="19764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4CE94" id="Přímá spojnice 579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1pt,11.4pt" to="66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  <w:r w:rsidR="00147DA8" w:rsidRPr="00147DA8">
        <w:rPr>
          <w:rFonts w:cstheme="minorHAnsi"/>
          <w:sz w:val="28"/>
          <w:szCs w:val="28"/>
        </w:rPr>
        <w:t>květ</w:t>
      </w:r>
      <w:r w:rsidR="00147DA8" w:rsidRPr="00147DA8">
        <w:rPr>
          <w:rFonts w:cstheme="minorHAnsi"/>
          <w:sz w:val="28"/>
          <w:szCs w:val="28"/>
        </w:rPr>
        <w:tab/>
      </w:r>
      <w:r w:rsidR="00147DA8" w:rsidRPr="00147DA8">
        <w:rPr>
          <w:rFonts w:cstheme="minorHAnsi"/>
          <w:sz w:val="28"/>
          <w:szCs w:val="28"/>
        </w:rPr>
        <w:tab/>
        <w:t>čtyřčetný</w:t>
      </w:r>
      <w:r w:rsidR="00147DA8" w:rsidRPr="00147DA8">
        <w:rPr>
          <w:rFonts w:cstheme="minorHAnsi"/>
          <w:sz w:val="28"/>
          <w:szCs w:val="28"/>
        </w:rPr>
        <w:tab/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ab/>
      </w:r>
      <w:r w:rsidRPr="00147DA8">
        <w:rPr>
          <w:rFonts w:cstheme="minorHAnsi"/>
          <w:sz w:val="28"/>
          <w:szCs w:val="28"/>
        </w:rPr>
        <w:tab/>
        <w:t>pětičetný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147DA8">
        <w:rPr>
          <w:rFonts w:cstheme="minorHAnsi"/>
          <w:b/>
          <w:sz w:val="28"/>
          <w:szCs w:val="28"/>
          <w:u w:val="single"/>
        </w:rPr>
        <w:t>Podle souměrnosti:</w:t>
      </w:r>
    </w:p>
    <w:p w:rsidR="00147DA8" w:rsidRPr="00147DA8" w:rsidRDefault="00C415CB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57920" behindDoc="1" locked="0" layoutInCell="1" allowOverlap="1" wp14:anchorId="467D4FA9" wp14:editId="5065DB83">
            <wp:simplePos x="0" y="0"/>
            <wp:positionH relativeFrom="column">
              <wp:posOffset>82550</wp:posOffset>
            </wp:positionH>
            <wp:positionV relativeFrom="paragraph">
              <wp:posOffset>214630</wp:posOffset>
            </wp:positionV>
            <wp:extent cx="2649220" cy="992505"/>
            <wp:effectExtent l="0" t="0" r="0" b="0"/>
            <wp:wrapTight wrapText="bothSides">
              <wp:wrapPolygon edited="0">
                <wp:start x="0" y="0"/>
                <wp:lineTo x="0" y="21144"/>
                <wp:lineTo x="21434" y="21144"/>
                <wp:lineTo x="21434" y="0"/>
                <wp:lineTo x="0" y="0"/>
              </wp:wrapPolygon>
            </wp:wrapTight>
            <wp:docPr id="707" name="Obrázek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855872" behindDoc="1" locked="0" layoutInCell="1" allowOverlap="1" wp14:anchorId="6EA3179D" wp14:editId="01CDD8E0">
            <wp:simplePos x="0" y="0"/>
            <wp:positionH relativeFrom="margin">
              <wp:posOffset>1819910</wp:posOffset>
            </wp:positionH>
            <wp:positionV relativeFrom="paragraph">
              <wp:posOffset>-888365</wp:posOffset>
            </wp:positionV>
            <wp:extent cx="1042670" cy="4630420"/>
            <wp:effectExtent l="0" t="3175" r="1905" b="1905"/>
            <wp:wrapTight wrapText="bothSides">
              <wp:wrapPolygon edited="0">
                <wp:start x="-66" y="21585"/>
                <wp:lineTo x="21245" y="21585"/>
                <wp:lineTo x="21245" y="80"/>
                <wp:lineTo x="-66" y="80"/>
                <wp:lineTo x="-66" y="21585"/>
              </wp:wrapPolygon>
            </wp:wrapTight>
            <wp:docPr id="581" name="Obrázek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2670" cy="46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7DA8">
        <w:rPr>
          <w:rFonts w:cstheme="minorHAnsi"/>
          <w:b/>
          <w:sz w:val="28"/>
          <w:szCs w:val="28"/>
          <w:u w:val="single"/>
        </w:rPr>
        <w:t>Květenství</w:t>
      </w:r>
      <w:r w:rsidRPr="00147DA8">
        <w:rPr>
          <w:rFonts w:cstheme="minorHAnsi"/>
          <w:sz w:val="28"/>
          <w:szCs w:val="28"/>
        </w:rPr>
        <w:t xml:space="preserve"> = soubor určitým způsobem uspořádaných květů na společném stonku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147DA8">
        <w:rPr>
          <w:rFonts w:cstheme="minorHAnsi"/>
          <w:sz w:val="28"/>
          <w:szCs w:val="28"/>
          <w:u w:val="single"/>
        </w:rPr>
        <w:t>Podle větvení stonku:</w:t>
      </w:r>
    </w:p>
    <w:p w:rsidR="00147DA8" w:rsidRPr="00147DA8" w:rsidRDefault="00C415CB" w:rsidP="00147DA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*</w:t>
      </w:r>
      <w:r w:rsidR="00147DA8" w:rsidRPr="00147DA8">
        <w:rPr>
          <w:rFonts w:cstheme="minorHAnsi"/>
          <w:sz w:val="28"/>
          <w:szCs w:val="28"/>
        </w:rPr>
        <w:t xml:space="preserve"> </w:t>
      </w:r>
      <w:r w:rsidR="00147DA8" w:rsidRPr="00147DA8">
        <w:rPr>
          <w:rFonts w:cstheme="minorHAnsi"/>
          <w:b/>
          <w:sz w:val="28"/>
          <w:szCs w:val="28"/>
        </w:rPr>
        <w:t>květenství hroznovitá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C415CB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ab/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sz w:val="28"/>
          <w:szCs w:val="28"/>
        </w:rPr>
        <w:t xml:space="preserve">* </w:t>
      </w:r>
      <w:r w:rsidRPr="00147DA8">
        <w:rPr>
          <w:rFonts w:cstheme="minorHAnsi"/>
          <w:b/>
          <w:sz w:val="28"/>
          <w:szCs w:val="28"/>
        </w:rPr>
        <w:t>květenství vrcholičnatá</w:t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  <w:r w:rsidRPr="00147DA8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56896" behindDoc="1" locked="0" layoutInCell="1" allowOverlap="1" wp14:anchorId="5105C026" wp14:editId="64A9432D">
            <wp:simplePos x="0" y="0"/>
            <wp:positionH relativeFrom="margin">
              <wp:posOffset>137636</wp:posOffset>
            </wp:positionH>
            <wp:positionV relativeFrom="paragraph">
              <wp:posOffset>76835</wp:posOffset>
            </wp:positionV>
            <wp:extent cx="2638425" cy="961390"/>
            <wp:effectExtent l="0" t="0" r="9525" b="0"/>
            <wp:wrapTight wrapText="bothSides">
              <wp:wrapPolygon edited="0">
                <wp:start x="0" y="0"/>
                <wp:lineTo x="0" y="20972"/>
                <wp:lineTo x="21522" y="20972"/>
                <wp:lineTo x="21522" y="0"/>
                <wp:lineTo x="0" y="0"/>
              </wp:wrapPolygon>
            </wp:wrapTight>
            <wp:docPr id="582" name="Obrázek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147DA8" w:rsidRPr="00147DA8" w:rsidRDefault="00147DA8" w:rsidP="00147DA8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147DA8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147DA8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921FBA" w:rsidRPr="00921FBA" w:rsidRDefault="00921FBA" w:rsidP="00921FBA">
      <w:pPr>
        <w:spacing w:after="0" w:line="240" w:lineRule="auto"/>
        <w:jc w:val="center"/>
        <w:rPr>
          <w:rFonts w:cstheme="minorHAnsi"/>
          <w:b/>
          <w:sz w:val="44"/>
          <w:szCs w:val="28"/>
          <w:u w:val="single"/>
        </w:rPr>
      </w:pPr>
      <w:r w:rsidRPr="00921FBA">
        <w:rPr>
          <w:rFonts w:cstheme="minorHAnsi"/>
          <w:b/>
          <w:sz w:val="44"/>
          <w:szCs w:val="28"/>
          <w:u w:val="single"/>
        </w:rPr>
        <w:t>5. Plod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b/>
          <w:sz w:val="28"/>
          <w:szCs w:val="28"/>
        </w:rPr>
        <w:t>opylení</w:t>
      </w:r>
      <w:r>
        <w:rPr>
          <w:rFonts w:cstheme="minorHAnsi"/>
          <w:sz w:val="28"/>
          <w:szCs w:val="28"/>
        </w:rPr>
        <w:t xml:space="preserve"> </w:t>
      </w:r>
      <w:r w:rsidRPr="00921FBA">
        <w:rPr>
          <w:rFonts w:cstheme="minorHAnsi"/>
          <w:sz w:val="28"/>
          <w:szCs w:val="28"/>
        </w:rPr>
        <w:t>= přenos pylového zrna na bliznu</w:t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sz w:val="28"/>
          <w:szCs w:val="28"/>
        </w:rPr>
        <w:t>větrem – hodně malých pylových zrn, tyčinky dobře přístupné</w:t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sz w:val="28"/>
          <w:szCs w:val="28"/>
        </w:rPr>
        <w:t>hmyzem – větší zrna, menší počet</w:t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sz w:val="28"/>
          <w:szCs w:val="28"/>
        </w:rPr>
        <w:t>květ láká opylovače – tvar, nektar, barva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b/>
          <w:sz w:val="28"/>
          <w:szCs w:val="28"/>
        </w:rPr>
        <w:t>oplození</w:t>
      </w:r>
      <w:r>
        <w:rPr>
          <w:rFonts w:cstheme="minorHAnsi"/>
          <w:sz w:val="28"/>
          <w:szCs w:val="28"/>
        </w:rPr>
        <w:t xml:space="preserve"> </w:t>
      </w:r>
      <w:r w:rsidRPr="00921FBA">
        <w:rPr>
          <w:rFonts w:cstheme="minorHAnsi"/>
          <w:sz w:val="28"/>
          <w:szCs w:val="28"/>
        </w:rPr>
        <w:t>= splynutí samčí a samičí pohlavní buňky</w:t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436245</wp:posOffset>
            </wp:positionV>
            <wp:extent cx="1219835" cy="1292225"/>
            <wp:effectExtent l="0" t="0" r="0" b="3175"/>
            <wp:wrapTopAndBottom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FBA">
        <w:rPr>
          <w:rFonts w:cstheme="minorHAnsi"/>
          <w:sz w:val="28"/>
          <w:szCs w:val="28"/>
        </w:rPr>
        <w:t xml:space="preserve">po opylení pylové zrno klíčí v </w:t>
      </w:r>
      <w:r w:rsidRPr="00921FBA">
        <w:rPr>
          <w:rFonts w:cstheme="minorHAnsi"/>
          <w:b/>
          <w:sz w:val="28"/>
          <w:szCs w:val="28"/>
        </w:rPr>
        <w:t>pylovou láčku</w:t>
      </w:r>
      <w:r w:rsidRPr="00921FBA">
        <w:rPr>
          <w:rFonts w:cstheme="minorHAnsi"/>
          <w:sz w:val="28"/>
          <w:szCs w:val="28"/>
        </w:rPr>
        <w:t>, proroste čnělkou do semeníku, tam dojde k oplození</w:t>
      </w:r>
    </w:p>
    <w:p w:rsid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b/>
          <w:sz w:val="28"/>
          <w:szCs w:val="28"/>
        </w:rPr>
        <w:t xml:space="preserve">rostliny samosprašné </w:t>
      </w:r>
      <w:r w:rsidRPr="00921FBA">
        <w:rPr>
          <w:rFonts w:cstheme="minorHAnsi"/>
          <w:sz w:val="28"/>
          <w:szCs w:val="28"/>
        </w:rPr>
        <w:t>- opylení vlastním pylem</w:t>
      </w:r>
      <w:r w:rsidRPr="00921FBA">
        <w:rPr>
          <w:rFonts w:cstheme="minorHAnsi"/>
          <w:sz w:val="28"/>
          <w:szCs w:val="28"/>
        </w:rPr>
        <w:tab/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sz w:val="28"/>
          <w:szCs w:val="28"/>
        </w:rPr>
        <w:t>málo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b/>
          <w:sz w:val="28"/>
          <w:szCs w:val="28"/>
        </w:rPr>
        <w:t>rostliny cizosprašné</w:t>
      </w:r>
      <w:r>
        <w:rPr>
          <w:rFonts w:cstheme="minorHAnsi"/>
          <w:sz w:val="28"/>
          <w:szCs w:val="28"/>
        </w:rPr>
        <w:t xml:space="preserve"> </w:t>
      </w:r>
      <w:r w:rsidRPr="00921FBA">
        <w:rPr>
          <w:rFonts w:cstheme="minorHAnsi"/>
          <w:sz w:val="28"/>
          <w:szCs w:val="28"/>
        </w:rPr>
        <w:t>- opylení pylem jiných rostlin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b/>
          <w:sz w:val="28"/>
          <w:szCs w:val="28"/>
        </w:rPr>
        <w:t>semeno</w:t>
      </w:r>
      <w:r>
        <w:rPr>
          <w:rFonts w:cstheme="minorHAnsi"/>
          <w:sz w:val="28"/>
          <w:szCs w:val="28"/>
        </w:rPr>
        <w:t xml:space="preserve"> </w:t>
      </w:r>
      <w:r w:rsidRPr="00921FBA">
        <w:rPr>
          <w:rFonts w:cstheme="minorHAnsi"/>
          <w:sz w:val="28"/>
          <w:szCs w:val="28"/>
        </w:rPr>
        <w:t>= zárodek + zásobní tkáň</w:t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sz w:val="28"/>
          <w:szCs w:val="28"/>
        </w:rPr>
        <w:t>roste z něj nový jedinec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b/>
          <w:sz w:val="28"/>
          <w:szCs w:val="28"/>
        </w:rPr>
        <w:t>plod</w:t>
      </w:r>
      <w:r>
        <w:rPr>
          <w:rFonts w:cstheme="minorHAnsi"/>
          <w:sz w:val="28"/>
          <w:szCs w:val="28"/>
        </w:rPr>
        <w:t xml:space="preserve"> </w:t>
      </w:r>
      <w:r w:rsidRPr="00921FBA">
        <w:rPr>
          <w:rFonts w:cstheme="minorHAnsi"/>
          <w:sz w:val="28"/>
          <w:szCs w:val="28"/>
        </w:rPr>
        <w:t>- jen u krytosemenných</w:t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sz w:val="28"/>
          <w:szCs w:val="28"/>
        </w:rPr>
        <w:t>vzniká ze semeníku</w:t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sz w:val="28"/>
          <w:szCs w:val="28"/>
        </w:rPr>
        <w:t>obsahuje, vyživuje, chrání semena</w:t>
      </w:r>
    </w:p>
    <w:p w:rsidR="00921FBA" w:rsidRP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921FBA">
        <w:rPr>
          <w:rFonts w:cstheme="minorHAnsi"/>
          <w:sz w:val="28"/>
          <w:szCs w:val="28"/>
        </w:rPr>
        <w:t>pomáhá šíření semen</w:t>
      </w:r>
      <w:r w:rsidRPr="00921FBA">
        <w:rPr>
          <w:rFonts w:cstheme="minorHAnsi"/>
          <w:sz w:val="28"/>
          <w:szCs w:val="28"/>
        </w:rPr>
        <w:tab/>
      </w:r>
      <w:r w:rsidRPr="00921FBA">
        <w:rPr>
          <w:rFonts w:cstheme="minorHAnsi"/>
          <w:sz w:val="28"/>
          <w:szCs w:val="28"/>
        </w:rPr>
        <w:tab/>
      </w:r>
      <w:r w:rsidRPr="00921FBA">
        <w:rPr>
          <w:rFonts w:cstheme="minorHAnsi"/>
          <w:sz w:val="28"/>
          <w:szCs w:val="28"/>
        </w:rPr>
        <w:tab/>
      </w:r>
      <w:r w:rsidRPr="00921FBA">
        <w:rPr>
          <w:rFonts w:cstheme="minorHAnsi"/>
          <w:sz w:val="28"/>
          <w:szCs w:val="28"/>
        </w:rPr>
        <w:tab/>
      </w:r>
      <w:r w:rsidRPr="00921FBA">
        <w:rPr>
          <w:rFonts w:cstheme="minorHAnsi"/>
          <w:sz w:val="28"/>
          <w:szCs w:val="28"/>
        </w:rPr>
        <w:tab/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</w:p>
    <w:p w:rsidR="00921FBA" w:rsidRPr="00817FFD" w:rsidRDefault="00921FBA" w:rsidP="00921FBA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17FFD">
        <w:rPr>
          <w:rFonts w:cstheme="minorHAnsi"/>
          <w:b/>
          <w:sz w:val="28"/>
          <w:szCs w:val="28"/>
          <w:u w:val="single"/>
        </w:rPr>
        <w:lastRenderedPageBreak/>
        <w:t>A. dužnaté plody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bobule</w:t>
      </w:r>
      <w:r>
        <w:rPr>
          <w:rFonts w:cstheme="minorHAnsi"/>
          <w:sz w:val="28"/>
          <w:szCs w:val="28"/>
        </w:rPr>
        <w:t xml:space="preserve"> </w:t>
      </w:r>
      <w:r w:rsidRPr="00921FBA">
        <w:rPr>
          <w:rFonts w:cstheme="minorHAnsi"/>
          <w:sz w:val="28"/>
          <w:szCs w:val="28"/>
        </w:rPr>
        <w:t>- více semen volně v dužině</w:t>
      </w:r>
    </w:p>
    <w:p w:rsidR="00921FBA" w:rsidRPr="00817FFD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sz w:val="28"/>
          <w:szCs w:val="28"/>
        </w:rPr>
        <w:t>borůvka, meloun, okurka, paprika, banán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peckovice</w:t>
      </w:r>
      <w:r w:rsidRPr="00921FBA">
        <w:rPr>
          <w:rFonts w:cstheme="minorHAnsi"/>
          <w:sz w:val="28"/>
          <w:szCs w:val="28"/>
        </w:rPr>
        <w:t xml:space="preserve"> - v dužině 1 semeno kryté peckou</w:t>
      </w:r>
    </w:p>
    <w:p w:rsidR="00921FBA" w:rsidRPr="00817FFD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sz w:val="28"/>
          <w:szCs w:val="28"/>
        </w:rPr>
        <w:t>třešeň, olivy, káva, kokos, mandle, broskev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malvice</w:t>
      </w:r>
      <w:r w:rsidRPr="00921FBA">
        <w:rPr>
          <w:rFonts w:cstheme="minorHAnsi"/>
          <w:sz w:val="28"/>
          <w:szCs w:val="28"/>
        </w:rPr>
        <w:t xml:space="preserve"> - v dužině jádřinec - obsahuje více semen</w:t>
      </w:r>
    </w:p>
    <w:p w:rsidR="00921FBA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sz w:val="28"/>
          <w:szCs w:val="28"/>
        </w:rPr>
        <w:t>jablko, hruška, hloh, jeřabiny</w:t>
      </w:r>
    </w:p>
    <w:p w:rsidR="00817FFD" w:rsidRDefault="00817FFD" w:rsidP="00817FFD">
      <w:pPr>
        <w:spacing w:after="0" w:line="240" w:lineRule="auto"/>
        <w:rPr>
          <w:rFonts w:cstheme="minorHAnsi"/>
          <w:sz w:val="28"/>
          <w:szCs w:val="28"/>
        </w:rPr>
      </w:pPr>
    </w:p>
    <w:p w:rsidR="00817FFD" w:rsidRPr="00817FFD" w:rsidRDefault="00817FFD" w:rsidP="00817FFD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17FFD">
        <w:rPr>
          <w:rFonts w:cstheme="minorHAnsi"/>
          <w:b/>
          <w:sz w:val="28"/>
          <w:szCs w:val="28"/>
          <w:u w:val="single"/>
        </w:rPr>
        <w:t xml:space="preserve">B. </w:t>
      </w:r>
      <w:proofErr w:type="gramStart"/>
      <w:r w:rsidRPr="00817FFD">
        <w:rPr>
          <w:rFonts w:cstheme="minorHAnsi"/>
          <w:b/>
          <w:sz w:val="28"/>
          <w:szCs w:val="28"/>
          <w:u w:val="single"/>
        </w:rPr>
        <w:t>suché</w:t>
      </w:r>
      <w:proofErr w:type="gramEnd"/>
      <w:r w:rsidRPr="00817FFD">
        <w:rPr>
          <w:rFonts w:cstheme="minorHAnsi"/>
          <w:b/>
          <w:sz w:val="28"/>
          <w:szCs w:val="28"/>
          <w:u w:val="single"/>
        </w:rPr>
        <w:t xml:space="preserve"> plody</w:t>
      </w:r>
    </w:p>
    <w:p w:rsidR="00817FFD" w:rsidRPr="00817FFD" w:rsidRDefault="00817FFD" w:rsidP="00817FFD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817FFD">
        <w:rPr>
          <w:rFonts w:cstheme="minorHAnsi"/>
          <w:b/>
          <w:sz w:val="28"/>
          <w:szCs w:val="28"/>
          <w:u w:val="single"/>
        </w:rPr>
        <w:t xml:space="preserve"> a) nepukavé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lusk</w:t>
      </w:r>
      <w:r w:rsidRPr="00921FBA">
        <w:rPr>
          <w:rFonts w:cstheme="minorHAnsi"/>
          <w:sz w:val="28"/>
          <w:szCs w:val="28"/>
        </w:rPr>
        <w:t xml:space="preserve"> - hrách, arašídy, akát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měchýřek</w:t>
      </w:r>
      <w:r w:rsidRPr="00921FBA">
        <w:rPr>
          <w:rFonts w:cstheme="minorHAnsi"/>
          <w:sz w:val="28"/>
          <w:szCs w:val="28"/>
        </w:rPr>
        <w:t xml:space="preserve"> - blatouch, badyán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tobolka</w:t>
      </w:r>
      <w:r w:rsidRPr="00921FBA">
        <w:rPr>
          <w:rFonts w:cstheme="minorHAnsi"/>
          <w:sz w:val="28"/>
          <w:szCs w:val="28"/>
        </w:rPr>
        <w:t xml:space="preserve"> - mák, bavlník, „kaštan“, šeřík, netýkavka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šešule / šešulka</w:t>
      </w:r>
      <w:r w:rsidRPr="00921FBA">
        <w:rPr>
          <w:rFonts w:cstheme="minorHAnsi"/>
          <w:sz w:val="28"/>
          <w:szCs w:val="28"/>
          <w:u w:val="single"/>
        </w:rPr>
        <w:t xml:space="preserve"> </w:t>
      </w:r>
      <w:r w:rsidRPr="00921FBA">
        <w:rPr>
          <w:rFonts w:cstheme="minorHAnsi"/>
          <w:sz w:val="28"/>
          <w:szCs w:val="28"/>
        </w:rPr>
        <w:t>- kokoška pastuší tobolka, brukev řepka olejka</w:t>
      </w:r>
    </w:p>
    <w:p w:rsidR="00921FBA" w:rsidRPr="00817FFD" w:rsidRDefault="00817FFD" w:rsidP="00921FBA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817FFD">
        <w:rPr>
          <w:rFonts w:cstheme="minorHAnsi"/>
          <w:b/>
          <w:sz w:val="28"/>
          <w:szCs w:val="28"/>
          <w:u w:val="single"/>
        </w:rPr>
        <w:t>b) pukavé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nažka</w:t>
      </w:r>
      <w:r w:rsidRPr="00921FBA">
        <w:rPr>
          <w:rFonts w:cstheme="minorHAnsi"/>
          <w:sz w:val="28"/>
          <w:szCs w:val="28"/>
        </w:rPr>
        <w:t xml:space="preserve"> - 1 semeno, často křídla, háčky</w:t>
      </w:r>
    </w:p>
    <w:p w:rsidR="00921FBA" w:rsidRPr="00817FFD" w:rsidRDefault="00921FBA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sz w:val="28"/>
          <w:szCs w:val="28"/>
        </w:rPr>
        <w:t>javor, pampeliška, dub, slunečnice, mrkev</w:t>
      </w:r>
    </w:p>
    <w:p w:rsidR="00921FBA" w:rsidRPr="00921FBA" w:rsidRDefault="00921FBA" w:rsidP="00921FBA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oříšek</w:t>
      </w:r>
      <w:r w:rsidRPr="00921FBA">
        <w:rPr>
          <w:rFonts w:cstheme="minorHAnsi"/>
          <w:sz w:val="28"/>
          <w:szCs w:val="28"/>
        </w:rPr>
        <w:t xml:space="preserve"> - líska, lípa habr</w:t>
      </w:r>
    </w:p>
    <w:p w:rsidR="00921FBA" w:rsidRPr="00817FFD" w:rsidRDefault="00921FBA" w:rsidP="00817FFD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b/>
          <w:sz w:val="28"/>
          <w:szCs w:val="28"/>
        </w:rPr>
        <w:t>obilka</w:t>
      </w:r>
      <w:r w:rsidRPr="00921FBA">
        <w:rPr>
          <w:rFonts w:cstheme="minorHAnsi"/>
          <w:sz w:val="28"/>
          <w:szCs w:val="28"/>
        </w:rPr>
        <w:t xml:space="preserve"> - trávy, obilniny</w:t>
      </w:r>
      <w:r w:rsidR="00817FFD">
        <w:rPr>
          <w:rFonts w:cstheme="minorHAnsi"/>
          <w:sz w:val="28"/>
          <w:szCs w:val="28"/>
        </w:rPr>
        <w:t xml:space="preserve"> - </w:t>
      </w:r>
      <w:r w:rsidRPr="00817FFD">
        <w:rPr>
          <w:rFonts w:cstheme="minorHAnsi"/>
          <w:sz w:val="28"/>
          <w:szCs w:val="28"/>
        </w:rPr>
        <w:t>lipnice, kukuřice, rýže, pšenice</w:t>
      </w:r>
    </w:p>
    <w:p w:rsidR="00855EB2" w:rsidRDefault="00855EB2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855EB2" w:rsidRDefault="00855EB2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2F13AB" w:rsidRDefault="002F13AB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</w:p>
    <w:p w:rsidR="008C18B0" w:rsidRPr="00817FFD" w:rsidRDefault="00817FFD" w:rsidP="00817FFD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817FFD">
        <w:rPr>
          <w:rFonts w:cstheme="minorHAnsi"/>
          <w:b/>
          <w:sz w:val="44"/>
          <w:szCs w:val="44"/>
          <w:u w:val="single"/>
        </w:rPr>
        <w:lastRenderedPageBreak/>
        <w:t>Nahosemenné rostliny</w:t>
      </w:r>
    </w:p>
    <w:p w:rsidR="00855EB2" w:rsidRDefault="00855EB2" w:rsidP="00817FFD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817FFD" w:rsidRPr="00817FFD" w:rsidRDefault="00817FFD" w:rsidP="00817FFD">
      <w:pPr>
        <w:spacing w:after="0" w:line="240" w:lineRule="auto"/>
        <w:rPr>
          <w:rFonts w:cstheme="minorHAnsi"/>
          <w:sz w:val="28"/>
          <w:szCs w:val="28"/>
        </w:rPr>
      </w:pPr>
      <w:r w:rsidRPr="00817FFD">
        <w:rPr>
          <w:rFonts w:cstheme="minorHAnsi"/>
          <w:sz w:val="28"/>
          <w:szCs w:val="28"/>
          <w:u w:val="single"/>
        </w:rPr>
        <w:t>stavba</w:t>
      </w:r>
      <w:r>
        <w:rPr>
          <w:rFonts w:cstheme="minorHAnsi"/>
          <w:sz w:val="28"/>
          <w:szCs w:val="28"/>
        </w:rPr>
        <w:t xml:space="preserve"> </w:t>
      </w:r>
      <w:r w:rsidRPr="00817FFD">
        <w:rPr>
          <w:rFonts w:cstheme="minorHAnsi"/>
          <w:sz w:val="28"/>
          <w:szCs w:val="28"/>
        </w:rPr>
        <w:t>- nemají plody</w:t>
      </w:r>
    </w:p>
    <w:p w:rsidR="00817FFD" w:rsidRPr="008A7C19" w:rsidRDefault="00817FFD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A7C19">
        <w:rPr>
          <w:rFonts w:cstheme="minorHAnsi"/>
          <w:sz w:val="28"/>
          <w:szCs w:val="28"/>
        </w:rPr>
        <w:t>semena nahá - za šupinami šištic</w:t>
      </w:r>
    </w:p>
    <w:p w:rsidR="008C18B0" w:rsidRPr="008A7C19" w:rsidRDefault="00817FFD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A7C19">
        <w:rPr>
          <w:rFonts w:cstheme="minorHAnsi"/>
          <w:sz w:val="28"/>
          <w:szCs w:val="28"/>
        </w:rPr>
        <w:t>někdy útvary připomínající plod (jinan, tis, jalovec)</w:t>
      </w:r>
    </w:p>
    <w:p w:rsidR="00855EB2" w:rsidRDefault="00855EB2" w:rsidP="00817FFD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817FFD" w:rsidRPr="008A7C19" w:rsidRDefault="008A7C19" w:rsidP="00817FFD">
      <w:pPr>
        <w:spacing w:after="0" w:line="240" w:lineRule="auto"/>
        <w:rPr>
          <w:rFonts w:cstheme="minorHAnsi"/>
          <w:sz w:val="40"/>
          <w:szCs w:val="40"/>
        </w:rPr>
      </w:pPr>
      <w:r w:rsidRPr="008A7C19">
        <w:rPr>
          <w:rFonts w:cstheme="minorHAnsi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890688" behindDoc="0" locked="0" layoutInCell="1" allowOverlap="1" wp14:anchorId="0F65A173" wp14:editId="48EF78D7">
            <wp:simplePos x="0" y="0"/>
            <wp:positionH relativeFrom="column">
              <wp:posOffset>2311718</wp:posOffset>
            </wp:positionH>
            <wp:positionV relativeFrom="paragraph">
              <wp:posOffset>23178</wp:posOffset>
            </wp:positionV>
            <wp:extent cx="1135856" cy="975457"/>
            <wp:effectExtent l="0" t="0" r="762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175" cy="98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FD" w:rsidRPr="008A7C19">
        <w:rPr>
          <w:rFonts w:cstheme="minorHAnsi"/>
          <w:sz w:val="28"/>
          <w:szCs w:val="28"/>
          <w:u w:val="single"/>
        </w:rPr>
        <w:t>cykasy</w:t>
      </w:r>
      <w:r w:rsidR="00817FFD" w:rsidRPr="008A7C19">
        <w:rPr>
          <w:rFonts w:cstheme="minorHAnsi"/>
          <w:sz w:val="28"/>
          <w:szCs w:val="28"/>
        </w:rPr>
        <w:t xml:space="preserve"> - subtropy, tropy</w:t>
      </w:r>
    </w:p>
    <w:p w:rsidR="00817FFD" w:rsidRPr="00855EB2" w:rsidRDefault="00817FFD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55EB2">
        <w:rPr>
          <w:rFonts w:cstheme="minorHAnsi"/>
          <w:sz w:val="28"/>
          <w:szCs w:val="28"/>
        </w:rPr>
        <w:t>připomínají palmy</w:t>
      </w:r>
    </w:p>
    <w:p w:rsidR="008A7C19" w:rsidRDefault="008A7C19" w:rsidP="00817FFD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8A7C19" w:rsidRDefault="008A7C19" w:rsidP="00817FFD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8A7C19" w:rsidRDefault="00855EB2" w:rsidP="00817FFD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8A7C19">
        <w:rPr>
          <w:rFonts w:cstheme="minorHAnsi"/>
          <w:b/>
          <w:noProof/>
          <w:color w:val="FF0000"/>
          <w:sz w:val="40"/>
          <w:szCs w:val="40"/>
          <w:lang w:eastAsia="cs-CZ"/>
        </w:rPr>
        <w:drawing>
          <wp:anchor distT="0" distB="0" distL="114300" distR="114300" simplePos="0" relativeHeight="251891712" behindDoc="0" locked="0" layoutInCell="1" allowOverlap="1" wp14:anchorId="4471068A" wp14:editId="3F14C2EF">
            <wp:simplePos x="0" y="0"/>
            <wp:positionH relativeFrom="column">
              <wp:posOffset>4247786</wp:posOffset>
            </wp:positionH>
            <wp:positionV relativeFrom="paragraph">
              <wp:posOffset>74771</wp:posOffset>
            </wp:positionV>
            <wp:extent cx="793956" cy="792956"/>
            <wp:effectExtent l="0" t="0" r="6350" b="762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956" cy="79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FFD" w:rsidRPr="008A7C19" w:rsidRDefault="00817FFD" w:rsidP="00817FFD">
      <w:pPr>
        <w:spacing w:after="0" w:line="240" w:lineRule="auto"/>
        <w:rPr>
          <w:rFonts w:cstheme="minorHAnsi"/>
          <w:sz w:val="28"/>
          <w:szCs w:val="28"/>
        </w:rPr>
      </w:pPr>
      <w:r w:rsidRPr="008A7C19">
        <w:rPr>
          <w:rFonts w:cstheme="minorHAnsi"/>
          <w:sz w:val="28"/>
          <w:szCs w:val="28"/>
          <w:u w:val="single"/>
        </w:rPr>
        <w:t>jinany</w:t>
      </w:r>
      <w:r w:rsidRPr="008A7C19">
        <w:rPr>
          <w:rFonts w:cstheme="minorHAnsi"/>
          <w:sz w:val="28"/>
          <w:szCs w:val="28"/>
        </w:rPr>
        <w:t xml:space="preserve"> - </w:t>
      </w:r>
      <w:r w:rsidRPr="00855EB2">
        <w:rPr>
          <w:rFonts w:cstheme="minorHAnsi"/>
          <w:b/>
          <w:sz w:val="28"/>
          <w:szCs w:val="28"/>
        </w:rPr>
        <w:t>jinan dvoulaločný</w:t>
      </w:r>
      <w:r w:rsidRPr="008A7C19">
        <w:rPr>
          <w:rFonts w:cstheme="minorHAnsi"/>
          <w:sz w:val="28"/>
          <w:szCs w:val="28"/>
        </w:rPr>
        <w:t xml:space="preserve"> </w:t>
      </w:r>
    </w:p>
    <w:p w:rsidR="00817FFD" w:rsidRPr="00855EB2" w:rsidRDefault="00817FFD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55EB2">
        <w:rPr>
          <w:rFonts w:cstheme="minorHAnsi"/>
          <w:sz w:val="28"/>
          <w:szCs w:val="28"/>
        </w:rPr>
        <w:t>vysazovány jen samčí stromy - „plody“ páchnou</w:t>
      </w:r>
    </w:p>
    <w:p w:rsidR="00855EB2" w:rsidRDefault="00855EB2" w:rsidP="00817FFD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855EB2" w:rsidRDefault="00855EB2" w:rsidP="00817FFD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817FFD" w:rsidRPr="008A7C19" w:rsidRDefault="00855EB2" w:rsidP="00817FFD">
      <w:pPr>
        <w:spacing w:after="0" w:line="240" w:lineRule="auto"/>
        <w:rPr>
          <w:rFonts w:cstheme="minorHAnsi"/>
          <w:sz w:val="28"/>
          <w:szCs w:val="28"/>
        </w:rPr>
      </w:pPr>
      <w:r w:rsidRPr="008A7C19">
        <w:rPr>
          <w:rFonts w:cstheme="minorHAnsi"/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892736" behindDoc="0" locked="0" layoutInCell="1" allowOverlap="1" wp14:anchorId="4ECCD176" wp14:editId="228C848B">
            <wp:simplePos x="0" y="0"/>
            <wp:positionH relativeFrom="column">
              <wp:posOffset>5318760</wp:posOffset>
            </wp:positionH>
            <wp:positionV relativeFrom="paragraph">
              <wp:posOffset>191770</wp:posOffset>
            </wp:positionV>
            <wp:extent cx="561276" cy="964406"/>
            <wp:effectExtent l="0" t="0" r="0" b="762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76" cy="96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FFD" w:rsidRPr="008A7C19">
        <w:rPr>
          <w:rFonts w:cstheme="minorHAnsi"/>
          <w:sz w:val="28"/>
          <w:szCs w:val="28"/>
          <w:u w:val="single"/>
        </w:rPr>
        <w:t>jehličnany</w:t>
      </w:r>
      <w:r w:rsidR="00817FFD" w:rsidRPr="008A7C19">
        <w:rPr>
          <w:rFonts w:cstheme="minorHAnsi"/>
          <w:sz w:val="28"/>
          <w:szCs w:val="28"/>
        </w:rPr>
        <w:t xml:space="preserve"> - dřevnatý stonek</w:t>
      </w:r>
    </w:p>
    <w:p w:rsidR="00817FFD" w:rsidRPr="00855EB2" w:rsidRDefault="00817FFD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55EB2">
        <w:rPr>
          <w:rFonts w:cstheme="minorHAnsi"/>
          <w:sz w:val="28"/>
          <w:szCs w:val="28"/>
        </w:rPr>
        <w:t>jehlicovité listy</w:t>
      </w:r>
    </w:p>
    <w:p w:rsidR="00817FFD" w:rsidRPr="00855EB2" w:rsidRDefault="00817FFD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55EB2">
        <w:rPr>
          <w:rFonts w:cstheme="minorHAnsi"/>
          <w:sz w:val="28"/>
          <w:szCs w:val="28"/>
        </w:rPr>
        <w:t>jednopohlavné šištice, za šupinami tyčinky nebo 2 holá vajíčka</w:t>
      </w:r>
    </w:p>
    <w:p w:rsidR="00817FFD" w:rsidRPr="00855EB2" w:rsidRDefault="00817FFD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855EB2">
        <w:rPr>
          <w:rFonts w:cstheme="minorHAnsi"/>
          <w:sz w:val="28"/>
          <w:szCs w:val="28"/>
        </w:rPr>
        <w:t>většinou mají pryskyřičné kanálky</w:t>
      </w:r>
    </w:p>
    <w:p w:rsidR="00817FFD" w:rsidRDefault="00817FFD" w:rsidP="00817FFD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Default="002F13AB" w:rsidP="00817FFD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Default="002F13AB" w:rsidP="00817FFD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8A7C19" w:rsidRDefault="002F13AB" w:rsidP="00817FFD">
      <w:pPr>
        <w:spacing w:after="0" w:line="240" w:lineRule="auto"/>
        <w:rPr>
          <w:rFonts w:cstheme="minorHAnsi"/>
          <w:sz w:val="28"/>
          <w:szCs w:val="28"/>
        </w:rPr>
      </w:pPr>
    </w:p>
    <w:p w:rsidR="00817FFD" w:rsidRDefault="00817FFD" w:rsidP="00817FFD">
      <w:pPr>
        <w:spacing w:after="0" w:line="240" w:lineRule="auto"/>
        <w:rPr>
          <w:rFonts w:cstheme="minorHAnsi"/>
          <w:sz w:val="40"/>
          <w:szCs w:val="40"/>
        </w:rPr>
      </w:pPr>
      <w:r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886592" behindDoc="1" locked="0" layoutInCell="1" allowOverlap="1" wp14:anchorId="092CCBBA" wp14:editId="16906083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6829200" cy="2210400"/>
            <wp:effectExtent l="0" t="0" r="0" b="0"/>
            <wp:wrapTight wrapText="bothSides">
              <wp:wrapPolygon edited="0">
                <wp:start x="0" y="0"/>
                <wp:lineTo x="0" y="21414"/>
                <wp:lineTo x="21512" y="21414"/>
                <wp:lineTo x="21512" y="0"/>
                <wp:lineTo x="0" y="0"/>
              </wp:wrapPolygon>
            </wp:wrapTight>
            <wp:docPr id="606" name="Obrázek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200" cy="22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FFD" w:rsidRDefault="00817FFD" w:rsidP="00817FFD">
      <w:pPr>
        <w:spacing w:after="0" w:line="240" w:lineRule="auto"/>
        <w:rPr>
          <w:rFonts w:cstheme="minorHAnsi"/>
          <w:sz w:val="40"/>
          <w:szCs w:val="40"/>
        </w:rPr>
      </w:pPr>
    </w:p>
    <w:p w:rsidR="008C18B0" w:rsidRPr="00921FBA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2F13AB" w:rsidRDefault="002F13AB" w:rsidP="002F13AB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2F13AB">
        <w:rPr>
          <w:rFonts w:cstheme="minorHAnsi"/>
          <w:b/>
          <w:sz w:val="44"/>
          <w:szCs w:val="44"/>
          <w:u w:val="single"/>
        </w:rPr>
        <w:lastRenderedPageBreak/>
        <w:t>Krytosemenné rostliny</w:t>
      </w:r>
    </w:p>
    <w:p w:rsidR="002F13AB" w:rsidRPr="002F13AB" w:rsidRDefault="002F13AB" w:rsidP="002F13AB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2F13AB">
        <w:rPr>
          <w:rFonts w:cstheme="minorHAnsi"/>
          <w:b/>
          <w:sz w:val="44"/>
          <w:szCs w:val="44"/>
          <w:u w:val="single"/>
        </w:rPr>
        <w:t>Listnaté dřeviny</w:t>
      </w:r>
    </w:p>
    <w:p w:rsidR="002F13AB" w:rsidRDefault="002F13AB" w:rsidP="002F13AB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0DB8C21" wp14:editId="519B8C8D">
                <wp:simplePos x="0" y="0"/>
                <wp:positionH relativeFrom="column">
                  <wp:posOffset>4044530</wp:posOffset>
                </wp:positionH>
                <wp:positionV relativeFrom="paragraph">
                  <wp:posOffset>-25194</wp:posOffset>
                </wp:positionV>
                <wp:extent cx="1800000" cy="1800000"/>
                <wp:effectExtent l="0" t="0" r="10160" b="10160"/>
                <wp:wrapNone/>
                <wp:docPr id="30" name="Skupina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s:wsp>
                        <wps:cNvPr id="31" name="Obdélník 31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Obrázek 32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501" y="32197"/>
                            <a:ext cx="1422400" cy="1658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ové pole 34"/>
                        <wps:cNvSpPr txBox="1"/>
                        <wps:spPr>
                          <a:xfrm>
                            <a:off x="51515" y="1506828"/>
                            <a:ext cx="1024255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 w:rsidRPr="00913C1B">
                                <w:t>bříza bělokorá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DB8C21" id="Skupina 30" o:spid="_x0000_s1061" style="position:absolute;margin-left:318.45pt;margin-top:-2pt;width:141.75pt;height:141.75pt;z-index:251897856" coordsize="18000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">
                <v:rect id="Obdélník 31" o:spid="_x0000_s1062" style="position:absolute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1rcQA&#10;AADbAAAADwAAAGRycy9kb3ducmV2LnhtbESPQWvCQBSE74X+h+UJvdWNClKiq4i1RaWXpL14e2af&#10;2WD2bchuY/z3riB4HGbmG2a+7G0tOmp95VjBaJiAIC6crrhU8Pf79f4BwgdkjbVjUnAlD8vF68sc&#10;U+0unFGXh1JECPsUFZgQmlRKXxiy6IeuIY7eybUWQ5RtKXWLlwi3tRwnyVRarDguGGxobag45/9W&#10;wak5Tn4O2SHJj7v9evOtjfzsjFJvg341AxGoD8/wo73VCiYj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9a3EAAAA2wAAAA8AAAAAAAAAAAAAAAAAmAIAAGRycy9k&#10;b3ducmV2LnhtbFBLBQYAAAAABAAEAPUAAACJAwAAAAA=&#10;" filled="f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2" o:spid="_x0000_s1063" type="#_x0000_t75" style="position:absolute;left:2125;top:321;width:14224;height:16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FuyLDAAAA2wAAAA8AAABkcnMvZG93bnJldi54bWxEj92KwjAUhO8XfIdwBO/W1CrLWo3iD4I3&#10;e7FdH+DQHNtqc1KSqNWnNwuCl8PMfMPMl51pxJWcry0rGA0TEMSF1TWXCg5/u89vED4ga2wsk4I7&#10;eVgueh9zzLS98S9d81CKCGGfoYIqhDaT0hcVGfRD2xJH72idwRClK6V2eItw08g0Sb6kwZrjQoUt&#10;bSoqzvnFKJgeD0W99rv9JP3Zrl1+P9kyPJQa9LvVDESgLrzDr/ZeKxin8P8l/gC5e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W7IsMAAADbAAAADwAAAAAAAAAAAAAAAACf&#10;AgAAZHJzL2Rvd25yZXYueG1sUEsFBgAAAAAEAAQA9wAAAI8DAAAAAA==&#10;">
                  <v:imagedata r:id="rId53" o:title=""/>
                  <v:path arrowok="t"/>
                </v:shape>
                <v:shape id="Textové pole 34" o:spid="_x0000_s1064" type="#_x0000_t202" style="position:absolute;left:515;top:15068;width:10242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1D44EA" w:rsidRPr="00913C1B" w:rsidRDefault="001D44EA" w:rsidP="002F13AB">
                        <w:r w:rsidRPr="00913C1B">
                          <w:t>bříza bělokorá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76BF0C3" wp14:editId="63004620">
                <wp:simplePos x="0" y="0"/>
                <wp:positionH relativeFrom="column">
                  <wp:posOffset>2016107</wp:posOffset>
                </wp:positionH>
                <wp:positionV relativeFrom="paragraph">
                  <wp:posOffset>-12315</wp:posOffset>
                </wp:positionV>
                <wp:extent cx="1800000" cy="1800000"/>
                <wp:effectExtent l="0" t="0" r="10160" b="10160"/>
                <wp:wrapNone/>
                <wp:docPr id="35" name="Skupin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s:wsp>
                        <wps:cNvPr id="36" name="Obdélník 36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ové pole 37"/>
                        <wps:cNvSpPr txBox="1"/>
                        <wps:spPr>
                          <a:xfrm>
                            <a:off x="51516" y="1506828"/>
                            <a:ext cx="752273" cy="270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pPr>
                                <w:rPr>
                                  <w:szCs w:val="24"/>
                                </w:rPr>
                              </w:pPr>
                              <w:r w:rsidRPr="00913C1B">
                                <w:rPr>
                                  <w:szCs w:val="24"/>
                                </w:rPr>
                                <w:t>buk lesní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Obrázek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568"/>
                          <a:stretch/>
                        </pic:blipFill>
                        <pic:spPr bwMode="auto">
                          <a:xfrm>
                            <a:off x="45076" y="128788"/>
                            <a:ext cx="1706245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BF0C3" id="Skupina 35" o:spid="_x0000_s1065" style="position:absolute;margin-left:158.75pt;margin-top:-.95pt;width:141.75pt;height:141.75pt;z-index:251896832" coordsize="18000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">
                <v:rect id="Obdélník 36" o:spid="_x0000_s1066" style="position:absolute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t2cQA&#10;AADbAAAADwAAAGRycy9kb3ducmV2LnhtbESPQWvCQBSE74X+h+UVvNWNClKia5C0ii29mPbi7Zl9&#10;ZoPZtyG7xvTfdwXB4zAz3zDLbLCN6KnztWMFk3ECgrh0uuZKwe/P5vUNhA/IGhvHpOCPPGSr56cl&#10;ptpdeU99ESoRIexTVGBCaFMpfWnIoh+7ljh6J9dZDFF2ldQdXiPcNnKaJHNpsea4YLCl3FB5Li5W&#10;wak9zr4P+0NSHD+/8o+tNvK9N0qNXob1AkSgITzC9/ZOK5jN4fYl/g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4bdnEAAAA2wAAAA8AAAAAAAAAAAAAAAAAmAIAAGRycy9k&#10;b3ducmV2LnhtbFBLBQYAAAAABAAEAPUAAACJAwAAAAA=&#10;" filled="f" strokecolor="black [3213]" strokeweight="1.5pt"/>
                <v:shape id="Textové pole 37" o:spid="_x0000_s1067" type="#_x0000_t202" style="position:absolute;left:515;top:15068;width:7522;height:2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1D44EA" w:rsidRPr="00913C1B" w:rsidRDefault="001D44EA" w:rsidP="002F13AB">
                        <w:pPr>
                          <w:rPr>
                            <w:szCs w:val="24"/>
                          </w:rPr>
                        </w:pPr>
                        <w:r w:rsidRPr="00913C1B">
                          <w:rPr>
                            <w:szCs w:val="24"/>
                          </w:rPr>
                          <w:t>buk lesní</w:t>
                        </w:r>
                      </w:p>
                    </w:txbxContent>
                  </v:textbox>
                </v:shape>
                <v:shape id="Obrázek 38" o:spid="_x0000_s1068" type="#_x0000_t75" style="position:absolute;left:450;top:1287;width:17063;height:12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/vxrAAAAA2wAAAA8AAABkcnMvZG93bnJldi54bWxET8uKwjAU3QvzD+EOuNN0HNChGsWpjLj1&#10;xeDu2lzbanNTmtTWvzcLweXhvGeLzpTiTrUrLCv4GkYgiFOrC84UHPZ/gx8QziNrLC2Tggc5WMw/&#10;ejOMtW15S/edz0QIYRejgtz7KpbSpTkZdENbEQfuYmuDPsA6k7rGNoSbUo6iaCwNFhwacqwoySm9&#10;7Rqj4DhJXHmaXG9N83tYt/+rx/GcJEr1P7vlFISnzr/FL/dGK/gOY8OX8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P+/GsAAAADbAAAADwAAAAAAAAAAAAAAAACfAgAA&#10;ZHJzL2Rvd25yZXYueG1sUEsFBgAAAAAEAAQA9wAAAIwDAAAAAA==&#10;">
                  <v:imagedata r:id="rId55" o:title="" cropbottom="10858f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1C8F18F0" wp14:editId="38BC6476">
                <wp:simplePos x="0" y="0"/>
                <wp:positionH relativeFrom="column">
                  <wp:posOffset>7003</wp:posOffset>
                </wp:positionH>
                <wp:positionV relativeFrom="paragraph">
                  <wp:posOffset>-25194</wp:posOffset>
                </wp:positionV>
                <wp:extent cx="1800000" cy="1800000"/>
                <wp:effectExtent l="0" t="0" r="10160" b="10160"/>
                <wp:wrapNone/>
                <wp:docPr id="39" name="Skupina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00000"/>
                          <a:chOff x="0" y="0"/>
                          <a:chExt cx="1800000" cy="1800000"/>
                        </a:xfrm>
                      </wpg:grpSpPr>
                      <wps:wsp>
                        <wps:cNvPr id="42" name="Obdélník 42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Obrázek 43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58" y="90152"/>
                            <a:ext cx="1732280" cy="150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Textové pole 50"/>
                        <wps:cNvSpPr txBox="1"/>
                        <wps:spPr>
                          <a:xfrm>
                            <a:off x="12879" y="1519707"/>
                            <a:ext cx="998621" cy="270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pPr>
                                <w:rPr>
                                  <w:szCs w:val="24"/>
                                </w:rPr>
                              </w:pPr>
                              <w:r w:rsidRPr="00913C1B">
                                <w:rPr>
                                  <w:szCs w:val="24"/>
                                </w:rPr>
                                <w:t>habr obecný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8F18F0" id="Skupina 39" o:spid="_x0000_s1069" style="position:absolute;margin-left:.55pt;margin-top:-2pt;width:141.75pt;height:141.75pt;z-index:251895808" coordsize="18000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">
                <v:rect id="Obdélník 42" o:spid="_x0000_s1070" style="position:absolute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Yp8UA&#10;AADbAAAADwAAAGRycy9kb3ducmV2LnhtbESPQWvCQBSE70L/w/IKvdVNrUhJs0qxWlS8mPbi7Zl9&#10;yYZm34bsNsZ/7woFj8PMfMNki8E2oqfO144VvIwTEMSF0zVXCn6+189vIHxA1tg4JgUX8rCYP4wy&#10;TLU784H6PFQiQtinqMCE0KZS+sKQRT92LXH0StdZDFF2ldQdniPcNnKSJDNpsea4YLClpaHiN/+z&#10;Csr29Lo/Ho5JftrulqsvbeRnb5R6ehw+3kEEGsI9/N/eaAXTC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RinxQAAANsAAAAPAAAAAAAAAAAAAAAAAJgCAABkcnMv&#10;ZG93bnJldi54bWxQSwUGAAAAAAQABAD1AAAAigMAAAAA&#10;" filled="f" strokecolor="black [3213]" strokeweight="1.5pt"/>
                <v:shape id="Obrázek 43" o:spid="_x0000_s1071" type="#_x0000_t75" style="position:absolute;left:257;top:901;width:17323;height:15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OSufFAAAA2wAAAA8AAABkcnMvZG93bnJldi54bWxEj0FrwkAUhO9C/8PyCt5001akRDehiIXq&#10;xWqk0Nsz+0zSZt+G3VXjv3cLQo/DzHzDzPPetOJMzjeWFTyNExDEpdUNVwr2xfvoFYQPyBpby6Tg&#10;Sh7y7GEwx1TbC2/pvAuViBD2KSqoQ+hSKX1Zk0E/th1x9I7WGQxRukpqh5cIN618TpKpNNhwXKix&#10;o0VN5e/uZBSc6PNYVPvV9RCko6/vTdEt1z9KDR/7txmIQH34D9/bH1rB5AX+vsQfI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DkrnxQAAANsAAAAPAAAAAAAAAAAAAAAA&#10;AJ8CAABkcnMvZG93bnJldi54bWxQSwUGAAAAAAQABAD3AAAAkQMAAAAA&#10;">
                  <v:imagedata r:id="rId57" o:title=""/>
                  <v:path arrowok="t"/>
                </v:shape>
                <v:shape id="Textové pole 50" o:spid="_x0000_s1072" type="#_x0000_t202" style="position:absolute;left:128;top:15197;width:9987;height:2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1D44EA" w:rsidRPr="00913C1B" w:rsidRDefault="001D44EA" w:rsidP="002F13AB">
                        <w:pPr>
                          <w:rPr>
                            <w:szCs w:val="24"/>
                          </w:rPr>
                        </w:pPr>
                        <w:r w:rsidRPr="00913C1B">
                          <w:rPr>
                            <w:szCs w:val="24"/>
                          </w:rPr>
                          <w:t>habr obecný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E66E254" wp14:editId="3C0573BA">
                <wp:simplePos x="0" y="0"/>
                <wp:positionH relativeFrom="column">
                  <wp:posOffset>4044530</wp:posOffset>
                </wp:positionH>
                <wp:positionV relativeFrom="paragraph">
                  <wp:posOffset>187066</wp:posOffset>
                </wp:positionV>
                <wp:extent cx="1815921" cy="1764459"/>
                <wp:effectExtent l="0" t="0" r="0" b="7620"/>
                <wp:wrapNone/>
                <wp:docPr id="51" name="Skupina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921" cy="1764459"/>
                          <a:chOff x="0" y="0"/>
                          <a:chExt cx="1815921" cy="1764459"/>
                        </a:xfrm>
                      </wpg:grpSpPr>
                      <wps:wsp>
                        <wps:cNvPr id="52" name="Obdélník 52"/>
                        <wps:cNvSpPr/>
                        <wps:spPr>
                          <a:xfrm>
                            <a:off x="0" y="0"/>
                            <a:ext cx="1799590" cy="1752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Obrázek 5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97" y="70833"/>
                            <a:ext cx="1724025" cy="1493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Textové pole 54"/>
                        <wps:cNvSpPr txBox="1"/>
                        <wps:spPr>
                          <a:xfrm>
                            <a:off x="1146219" y="1493949"/>
                            <a:ext cx="669702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vrba jíva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6E254" id="Skupina 51" o:spid="_x0000_s1073" style="position:absolute;margin-left:318.45pt;margin-top:14.75pt;width:143pt;height:138.95pt;z-index:251900928" coordsize="18159,17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">
                <v:rect id="Obdélník 52" o:spid="_x0000_s1074" style="position:absolute;width:17995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OesUA&#10;AADbAAAADwAAAGRycy9kb3ducmV2LnhtbESPQWvCQBSE70L/w/IKvdVNLUpJs0qxWlS8mPbi7Zl9&#10;yYZm34bsNsZ/7woFj8PMfMNki8E2oqfO144VvIwTEMSF0zVXCn6+189vIHxA1tg4JgUX8rCYP4wy&#10;TLU784H6PFQiQtinqMCE0KZS+sKQRT92LXH0StdZDFF2ldQdniPcNnKSJDNpsea4YLClpaHiN/+z&#10;Csr29Lo/Ho5JftrulqsvbeRnb5R6ehw+3kEEGsI9/N/eaAXTCdy+x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I56xQAAANsAAAAPAAAAAAAAAAAAAAAAAJgCAABkcnMv&#10;ZG93bnJldi54bWxQSwUGAAAAAAQABAD1AAAAigMAAAAA&#10;" filled="f" strokecolor="black [3213]" strokeweight="1.5pt"/>
                <v:shape id="Obrázek 53" o:spid="_x0000_s1075" type="#_x0000_t75" style="position:absolute;left:321;top:708;width:17241;height:14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yORzFAAAA2wAAAA8AAABkcnMvZG93bnJldi54bWxEj0FrwkAUhO+F/oflCb3VjS0WiW6CLdjq&#10;oQe1hx6f2Wc2JPs2ZDcx/ntXKPQ4zMw3zCofbSMG6nzlWMFsmoAgLpyuuFTwc9w8L0D4gKyxcUwK&#10;ruQhzx4fVphqd+E9DYdQighhn6ICE0KbSukLQxb91LXE0Tu7zmKIsiul7vAS4baRL0nyJi1WHBcM&#10;tvRhqKgPvVWghz75Ws+O/em9rvvfDX1/mp1W6mkyrpcgAo3hP/zX3moF81e4f4k/QG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MjkcxQAAANsAAAAPAAAAAAAAAAAAAAAA&#10;AJ8CAABkcnMvZG93bnJldi54bWxQSwUGAAAAAAQABAD3AAAAkQMAAAAA&#10;">
                  <v:imagedata r:id="rId59" o:title=""/>
                  <v:path arrowok="t"/>
                </v:shape>
                <v:shape id="Textové pole 54" o:spid="_x0000_s1076" type="#_x0000_t202" style="position:absolute;left:11462;top:14939;width:6697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vrba jíva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38357DCA" wp14:editId="77277257">
                <wp:simplePos x="0" y="0"/>
                <wp:positionH relativeFrom="column">
                  <wp:posOffset>2016107</wp:posOffset>
                </wp:positionH>
                <wp:positionV relativeFrom="paragraph">
                  <wp:posOffset>187066</wp:posOffset>
                </wp:positionV>
                <wp:extent cx="1799590" cy="1799590"/>
                <wp:effectExtent l="0" t="0" r="10160" b="10160"/>
                <wp:wrapNone/>
                <wp:docPr id="55" name="Skupina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s:wsp>
                        <wps:cNvPr id="56" name="Obdélník 56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Obrázek 5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487" y="38636"/>
                            <a:ext cx="1068705" cy="173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ové pole 58"/>
                        <wps:cNvSpPr txBox="1"/>
                        <wps:spPr>
                          <a:xfrm>
                            <a:off x="70834" y="1493949"/>
                            <a:ext cx="752272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dub zimní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357DCA" id="Skupina 55" o:spid="_x0000_s1077" style="position:absolute;margin-left:158.75pt;margin-top:14.75pt;width:141.7pt;height:141.7pt;z-index:251899904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">
                <v:rect id="Obdélník 56" o:spid="_x0000_s1078" style="position:absolute;width:17995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eIecQA&#10;AADbAAAADwAAAGRycy9kb3ducmV2LnhtbESPQWvCQBSE7wX/w/KE3nRjpSLRVURracWL0Yu3Z/aZ&#10;DWbfhuw2pv++Kwg9DjPzDTNfdrYSLTW+dKxgNExAEOdOl1woOB23gykIH5A1Vo5JwS95WC56L3NM&#10;tbvzgdosFCJC2KeowIRQp1L63JBFP3Q1cfSurrEYomwKqRu8R7it5FuSTKTFkuOCwZrWhvJb9mMV&#10;XOvLeH8+nJPs8r1bf3xqIzetUeq1361mIAJ14T/8bH9pBe8TeHy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niHnEAAAA2wAAAA8AAAAAAAAAAAAAAAAAmAIAAGRycy9k&#10;b3ducmV2LnhtbFBLBQYAAAAABAAEAPUAAACJAwAAAAA=&#10;" filled="f" strokecolor="black [3213]" strokeweight="1.5pt"/>
                <v:shape id="Obrázek 57" o:spid="_x0000_s1079" type="#_x0000_t75" style="position:absolute;left:3734;top:386;width:10687;height:17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eTIHDAAAA2wAAAA8AAABkcnMvZG93bnJldi54bWxEj92KwjAUhO8F3yGchb3TVFFXq1FEEHZV&#10;WPx5gGNzbLs2J6XJ1vr2RhC8HGbmG2a2aEwhaqpcbllBrxuBIE6szjlVcDquO2MQziNrLCyTgjs5&#10;WMzbrRnG2t54T/XBpyJA2MWoIPO+jKV0SUYGXdeWxMG72MqgD7JKpa7wFuCmkP0oGkmDOYeFDEta&#10;ZZRcD/9GQfPX307s78+2F13NerCptdydvVKfH81yCsJT49/hV/tbKxh+wfNL+A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5MgcMAAADbAAAADwAAAAAAAAAAAAAAAACf&#10;AgAAZHJzL2Rvd25yZXYueG1sUEsFBgAAAAAEAAQA9wAAAI8DAAAAAA==&#10;">
                  <v:imagedata r:id="rId61" o:title=""/>
                  <v:path arrowok="t"/>
                </v:shape>
                <v:shape id="Textové pole 58" o:spid="_x0000_s1080" type="#_x0000_t202" style="position:absolute;left:708;top:14939;width:7523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dub zimní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F5A6A24" wp14:editId="0AA6CEB5">
                <wp:simplePos x="0" y="0"/>
                <wp:positionH relativeFrom="column">
                  <wp:posOffset>13442</wp:posOffset>
                </wp:positionH>
                <wp:positionV relativeFrom="paragraph">
                  <wp:posOffset>187066</wp:posOffset>
                </wp:positionV>
                <wp:extent cx="1799590" cy="1799590"/>
                <wp:effectExtent l="0" t="0" r="10160" b="10160"/>
                <wp:wrapNone/>
                <wp:docPr id="59" name="Skupin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s:wsp>
                        <wps:cNvPr id="60" name="Obdélník 60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Obrázek 256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685" y="38636"/>
                            <a:ext cx="1126490" cy="168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Textové pole 257"/>
                        <wps:cNvSpPr txBox="1"/>
                        <wps:spPr>
                          <a:xfrm>
                            <a:off x="51516" y="1493949"/>
                            <a:ext cx="745787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dub letní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5A6A24" id="Skupina 59" o:spid="_x0000_s1081" style="position:absolute;margin-left:1.05pt;margin-top:14.75pt;width:141.7pt;height:141.7pt;z-index:251898880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">
                <v:rect id="Obdélník 60" o:spid="_x0000_s1082" style="position:absolute;width:17995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/K8IA&#10;AADbAAAADwAAAGRycy9kb3ducmV2LnhtbERPz2vCMBS+D/Y/hDfwtqbbQEZnLOLm0LFL6y7ens1r&#10;U2xeShNr/e+Xg+Dx4/u9yCfbiZEG3zpW8JKkIIgrp1tuFPztN8/vIHxA1tg5JgVX8pAvHx8WmGl3&#10;4YLGMjQihrDPUIEJoc+k9JUhiz5xPXHkajdYDBEOjdQDXmK47eRrms6lxZZjg8Ge1oaqU3m2Cur+&#10;+PZ7KA5pedz9rL++tZGfo1Fq9jStPkAEmsJdfHNvtYJ5XB+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n8rwgAAANsAAAAPAAAAAAAAAAAAAAAAAJgCAABkcnMvZG93&#10;bnJldi54bWxQSwUGAAAAAAQABAD1AAAAhwMAAAAA&#10;" filled="f" strokecolor="black [3213]" strokeweight="1.5pt"/>
                <v:shape id="Obrázek 256" o:spid="_x0000_s1083" type="#_x0000_t75" style="position:absolute;left:4056;top:386;width:11265;height:16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1VzEAAAA3AAAAA8AAABkcnMvZG93bnJldi54bWxEj1FrwkAQhN8L/Q/HFvpWN1UaJPWUVKnU&#10;F8HUH7Dk1iSY2wu5M0n/fa9Q8HGYmW+Y1WayrRq4940TDa+zBBRL6UwjlYbz9+fLEpQPJIZaJ6zh&#10;hz1s1o8PK8qMG+XEQxEqFSHiM9JQh9BliL6s2ZKfuY4lehfXWwpR9hWansYIty3OkyRFS43EhZo6&#10;3tZcXoub1bA7J9UhX+D+Y5uOezwshiPmqPXz05S/gwo8hXv4v/1lNMzfUvg7E48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b1VzEAAAA3AAAAA8AAAAAAAAAAAAAAAAA&#10;nwIAAGRycy9kb3ducmV2LnhtbFBLBQYAAAAABAAEAPcAAACQAwAAAAA=&#10;">
                  <v:imagedata r:id="rId63" o:title=""/>
                  <v:path arrowok="t"/>
                </v:shape>
                <v:shape id="Textové pole 257" o:spid="_x0000_s1084" type="#_x0000_t202" style="position:absolute;left:515;top:14939;width:7458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cFs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ECd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r3BbHAAAA3AAAAA8AAAAAAAAAAAAAAAAAmAIAAGRy&#10;cy9kb3ducmV2LnhtbFBLBQYAAAAABAAEAPUAAACMAwAAAAA=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dub letní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C54B13F" wp14:editId="1820A045">
                <wp:simplePos x="0" y="0"/>
                <wp:positionH relativeFrom="column">
                  <wp:posOffset>4044530</wp:posOffset>
                </wp:positionH>
                <wp:positionV relativeFrom="paragraph">
                  <wp:posOffset>85805</wp:posOffset>
                </wp:positionV>
                <wp:extent cx="1799590" cy="1752600"/>
                <wp:effectExtent l="0" t="0" r="10160" b="19050"/>
                <wp:wrapNone/>
                <wp:docPr id="258" name="Skupina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52600"/>
                          <a:chOff x="0" y="0"/>
                          <a:chExt cx="1799590" cy="1752600"/>
                        </a:xfrm>
                      </wpg:grpSpPr>
                      <wps:wsp>
                        <wps:cNvPr id="259" name="Obdélník 259"/>
                        <wps:cNvSpPr/>
                        <wps:spPr>
                          <a:xfrm>
                            <a:off x="0" y="0"/>
                            <a:ext cx="1799590" cy="1752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ové pole 260"/>
                        <wps:cNvSpPr txBox="1"/>
                        <wps:spPr>
                          <a:xfrm>
                            <a:off x="19318" y="1410237"/>
                            <a:ext cx="91440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javor babyka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Obrázek 26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636" y="186744"/>
                            <a:ext cx="1741170" cy="1132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4B13F" id="Skupina 258" o:spid="_x0000_s1085" style="position:absolute;margin-left:318.45pt;margin-top:6.75pt;width:141.7pt;height:138pt;z-index:251904000" coordsize="17995,17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">
                <v:rect id="Obdélník 259" o:spid="_x0000_s1086" style="position:absolute;width:17995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jjMsYA&#10;AADcAAAADwAAAGRycy9kb3ducmV2LnhtbESPQWvCQBSE74L/YXmCN91UUdrUVYptxZZekvbi7Zl9&#10;ZkOzb0N2G+O/7wqCx2FmvmFWm97WoqPWV44VPEwTEMSF0xWXCn6+3yePIHxA1lg7JgUX8rBZDwcr&#10;TLU7c0ZdHkoRIexTVGBCaFIpfWHIop+6hjh6J9daDFG2pdQtniPc1nKWJEtpseK4YLChraHiN/+z&#10;Ck7Ncf51yA5Jfvz43L7ttJGvnVFqPOpfnkEE6sM9fGvvtYLZ4gm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jjMsYAAADcAAAADwAAAAAAAAAAAAAAAACYAgAAZHJz&#10;L2Rvd25yZXYueG1sUEsFBgAAAAAEAAQA9QAAAIsDAAAAAA==&#10;" filled="f" strokecolor="black [3213]" strokeweight="1.5pt"/>
                <v:shape id="Textové pole 260" o:spid="_x0000_s1087" type="#_x0000_t202" style="position:absolute;left:193;top:14102;width:9144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6O38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yTrMD2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ujt/EAAAA3AAAAA8AAAAAAAAAAAAAAAAAmAIAAGRycy9k&#10;b3ducmV2LnhtbFBLBQYAAAAABAAEAPUAAACJAwAAAAA=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javor babyka</w:t>
                        </w:r>
                      </w:p>
                    </w:txbxContent>
                  </v:textbox>
                </v:shape>
                <v:shape id="Obrázek 261" o:spid="_x0000_s1088" type="#_x0000_t75" style="position:absolute;left:386;top:1867;width:17412;height:1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V1RrGAAAA3AAAAA8AAABkcnMvZG93bnJldi54bWxEj09rAjEUxO+FfofwCr0Uza5FkdUoYrH0&#10;JP7D83Pz3Gy7eVk3qa5+eiMUehxm5jfMeNraSpyp8aVjBWk3AUGcO11yoWC3XXSGIHxA1lg5JgVX&#10;8jCdPD+NMdPuwms6b0IhIoR9hgpMCHUmpc8NWfRdVxNH7+gaiyHKppC6wUuE20r2kmQgLZYcFwzW&#10;NDeU/2x+rYLT53xr3lfmQMv+/pZ+l2+7xcdSqdeXdjYCEagN/+G/9pdW0Buk8DgTj4C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XVGsYAAADcAAAADwAAAAAAAAAAAAAA&#10;AACfAgAAZHJzL2Rvd25yZXYueG1sUEsFBgAAAAAEAAQA9wAAAJIDAAAAAA==&#10;">
                  <v:imagedata r:id="rId65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36B13D80" wp14:editId="48912773">
                <wp:simplePos x="0" y="0"/>
                <wp:positionH relativeFrom="column">
                  <wp:posOffset>2016107</wp:posOffset>
                </wp:positionH>
                <wp:positionV relativeFrom="paragraph">
                  <wp:posOffset>85805</wp:posOffset>
                </wp:positionV>
                <wp:extent cx="1799590" cy="1799590"/>
                <wp:effectExtent l="0" t="0" r="10160" b="10160"/>
                <wp:wrapNone/>
                <wp:docPr id="262" name="Skupina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s:wsp>
                        <wps:cNvPr id="263" name="Obdélník 263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Textové pole 264"/>
                        <wps:cNvSpPr txBox="1"/>
                        <wps:spPr>
                          <a:xfrm>
                            <a:off x="1030310" y="1493950"/>
                            <a:ext cx="753414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javor klen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Obrázek 265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18" y="206062"/>
                            <a:ext cx="1767205" cy="1287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B13D80" id="Skupina 262" o:spid="_x0000_s1089" style="position:absolute;margin-left:158.75pt;margin-top:6.75pt;width:141.7pt;height:141.7pt;z-index:251902976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">
                <v:rect id="Obdélník 263" o:spid="_x0000_s1090" style="position:absolute;width:17995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weZcUA&#10;AADcAAAADwAAAGRycy9kb3ducmV2LnhtbESPQWvCQBSE70L/w/IK3nRTBZHUVYrVouIlsRdvz+wz&#10;G5p9G7LbGP+9Wyh4HGbmG2ax6m0tOmp95VjB2zgBQVw4XXGp4Pu0Hc1B+ICssXZMCu7kYbV8GSww&#10;1e7GGXV5KEWEsE9RgQmhSaX0hSGLfuwa4uhdXWsxRNmWUrd4i3Bby0mSzKTFiuOCwYbWhoqf/Ncq&#10;uDaX6fGcnZP8sj+sN1/ayM/OKDV87T/eQQTqwzP8395pBZPZ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B5lxQAAANwAAAAPAAAAAAAAAAAAAAAAAJgCAABkcnMv&#10;ZG93bnJldi54bWxQSwUGAAAAAAQABAD1AAAAigMAAAAA&#10;" filled="f" strokecolor="black [3213]" strokeweight="1.5pt"/>
                <v:shape id="Textové pole 264" o:spid="_x0000_s1091" type="#_x0000_t202" style="position:absolute;left:10303;top:14939;width:7534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I3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iNzHAAAA3AAAAA8AAAAAAAAAAAAAAAAAmAIAAGRy&#10;cy9kb3ducmV2LnhtbFBLBQYAAAAABAAEAPUAAACMAwAAAAA=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javor klen</w:t>
                        </w:r>
                      </w:p>
                    </w:txbxContent>
                  </v:textbox>
                </v:shape>
                <v:shape id="Obrázek 265" o:spid="_x0000_s1092" type="#_x0000_t75" style="position:absolute;left:193;top:2060;width:17672;height:12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yvtPEAAAA3AAAAA8AAABkcnMvZG93bnJldi54bWxEj0FrwkAUhO+C/2F5Qm+6iVAxqauIoPTW&#10;Gnvp7ZF9zUazb0N2a1J/vVsQPA4z8w2z2gy2EVfqfO1YQTpLQBCXTtdcKfg67adLED4ga2wck4I/&#10;8rBZj0crzLXr+UjXIlQiQtjnqMCE0OZS+tKQRT9zLXH0flxnMUTZVVJ32Ee4beQ8SRbSYs1xwWBL&#10;O0Plpfi1CmqTXSg7fPefqT+kH+VZZrdCKvUyGbZvIAIN4Rl+tN+1gvniFf7Px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yvtPEAAAA3AAAAA8AAAAAAAAAAAAAAAAA&#10;nwIAAGRycy9kb3ducmV2LnhtbFBLBQYAAAAABAAEAPcAAACQAwAAAAA=&#10;">
                  <v:imagedata r:id="rId67" o:title=""/>
                  <v:path arrowok="t"/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3A3395A" wp14:editId="27DBEB9E">
                <wp:simplePos x="0" y="0"/>
                <wp:positionH relativeFrom="column">
                  <wp:posOffset>7003</wp:posOffset>
                </wp:positionH>
                <wp:positionV relativeFrom="paragraph">
                  <wp:posOffset>72927</wp:posOffset>
                </wp:positionV>
                <wp:extent cx="1799590" cy="1812468"/>
                <wp:effectExtent l="0" t="0" r="10160" b="16510"/>
                <wp:wrapNone/>
                <wp:docPr id="266" name="Skupina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812468"/>
                          <a:chOff x="0" y="0"/>
                          <a:chExt cx="1799590" cy="1812468"/>
                        </a:xfrm>
                      </wpg:grpSpPr>
                      <wps:wsp>
                        <wps:cNvPr id="267" name="Obdélník 267"/>
                        <wps:cNvSpPr/>
                        <wps:spPr>
                          <a:xfrm>
                            <a:off x="0" y="12878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Obrázek 268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515" y="45076"/>
                            <a:ext cx="1603375" cy="17354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ové pole 269"/>
                        <wps:cNvSpPr txBox="1"/>
                        <wps:spPr>
                          <a:xfrm>
                            <a:off x="1004552" y="0"/>
                            <a:ext cx="779789" cy="2640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javor mléč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3395A" id="Skupina 266" o:spid="_x0000_s1093" style="position:absolute;margin-left:.55pt;margin-top:5.75pt;width:141.7pt;height:142.7pt;z-index:251901952" coordsize="17995,18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">
                <v:rect id="Obdélník 267" o:spid="_x0000_s1094" style="position:absolute;top:128;width:17995;height:179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cYZsYA&#10;AADcAAAADwAAAGRycy9kb3ducmV2LnhtbESPQWvCQBSE70L/w/IKvdWNClZiVhFbxRYvpr14e2Zf&#10;ssHs25DdxvTfdwsFj8PMfMNk68E2oqfO144VTMYJCOLC6ZorBV+fu+cFCB+QNTaOScEPeVivHkYZ&#10;ptrd+ER9HioRIexTVGBCaFMpfWHIoh+7ljh6pesshii7SuoObxFuGzlNkrm0WHNcMNjS1lBxzb+t&#10;grK9zI7n0znJL+8f27e9NvK1N0o9PQ6bJYhAQ7iH/9sHrWA6f4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cYZsYAAADcAAAADwAAAAAAAAAAAAAAAACYAgAAZHJz&#10;L2Rvd25yZXYueG1sUEsFBgAAAAAEAAQA9QAAAIsDAAAAAA==&#10;" filled="f" strokecolor="black [3213]" strokeweight="1.5pt"/>
                <v:shape id="Obrázek 268" o:spid="_x0000_s1095" type="#_x0000_t75" style="position:absolute;left:515;top:450;width:16033;height:17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lRfTBAAAA3AAAAA8AAABkcnMvZG93bnJldi54bWxET89rwjAUvg/2P4Q38DJmOgXpqlFkIOpJ&#10;7Xbx9miebbB5KUnU+t+bg+Dx4/s9W/S2FVfywThW8D3MQBBXThuuFfz/rb5yECEia2wdk4I7BVjM&#10;399mWGh34wNdy1iLFMKhQAVNjF0hZagashiGriNO3Ml5izFBX0vt8ZbCbStHWTaRFg2nhgY7+m2o&#10;OpcXq0Ca1TLPzW7tP3+68rjdjzNLrNTgo19OQUTq40v8dG+0gtEkrU1n0hG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lRfTBAAAA3AAAAA8AAAAAAAAAAAAAAAAAnwIA&#10;AGRycy9kb3ducmV2LnhtbFBLBQYAAAAABAAEAPcAAACNAwAAAAA=&#10;">
                  <v:imagedata r:id="rId69" o:title=""/>
                  <v:path arrowok="t"/>
                </v:shape>
                <v:shape id="Textové pole 269" o:spid="_x0000_s1096" type="#_x0000_t202" style="position:absolute;left:10045;width:7798;height:2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nQs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OHm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UJ0LHAAAA3AAAAA8AAAAAAAAAAAAAAAAAmAIAAGRy&#10;cy9kb3ducmV2LnhtbFBLBQYAAAAABAAEAPUAAACMAwAAAAA=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javor mléč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AEACF89" wp14:editId="5D288B04">
                <wp:simplePos x="0" y="0"/>
                <wp:positionH relativeFrom="column">
                  <wp:posOffset>4044530</wp:posOffset>
                </wp:positionH>
                <wp:positionV relativeFrom="paragraph">
                  <wp:posOffset>137768</wp:posOffset>
                </wp:positionV>
                <wp:extent cx="1799590" cy="1777338"/>
                <wp:effectExtent l="0" t="0" r="10160" b="0"/>
                <wp:wrapNone/>
                <wp:docPr id="270" name="Skupina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77338"/>
                          <a:chOff x="0" y="0"/>
                          <a:chExt cx="1799590" cy="1777338"/>
                        </a:xfrm>
                      </wpg:grpSpPr>
                      <wps:wsp>
                        <wps:cNvPr id="271" name="Obdélník 271"/>
                        <wps:cNvSpPr/>
                        <wps:spPr>
                          <a:xfrm>
                            <a:off x="0" y="0"/>
                            <a:ext cx="1799590" cy="17526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Obrázek 272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52" y="38637"/>
                            <a:ext cx="1454785" cy="1666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Textové pole 273"/>
                        <wps:cNvSpPr txBox="1"/>
                        <wps:spPr>
                          <a:xfrm>
                            <a:off x="392805" y="1506828"/>
                            <a:ext cx="91440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olše lepkavá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EACF89" id="Skupina 270" o:spid="_x0000_s1097" style="position:absolute;margin-left:318.45pt;margin-top:10.85pt;width:141.7pt;height:139.95pt;z-index:251907072" coordsize="17995,17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">
                <v:rect id="Obdélník 271" o:spid="_x0000_s1098" style="position:absolute;width:17995;height:17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uzVMUA&#10;AADcAAAADwAAAGRycy9kb3ducmV2LnhtbESPT2vCQBTE74LfYXmCN92o0JboKuKf0pZejF68PbPP&#10;bDD7NmS3Mf323YLgcZiZ3zCLVWcr0VLjS8cKJuMEBHHudMmFgtNxP3oD4QOyxsoxKfglD6tlv7fA&#10;VLs7H6jNQiEihH2KCkwIdSqlzw1Z9GNXE0fv6hqLIcqmkLrBe4TbSk6T5EVaLDkuGKxpYyi/ZT9W&#10;wbW+zL7Ph3OSXT6/Nrt3beS2NUoNB916DiJQF57hR/tDK5i+TuD/TD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7NUxQAAANwAAAAPAAAAAAAAAAAAAAAAAJgCAABkcnMv&#10;ZG93bnJldi54bWxQSwUGAAAAAAQABAD1AAAAigMAAAAA&#10;" filled="f" strokecolor="black [3213]" strokeweight="1.5pt"/>
                <v:shape id="Obrázek 272" o:spid="_x0000_s1099" type="#_x0000_t75" style="position:absolute;left:901;top:386;width:14548;height:16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7dW/FAAAA3AAAAA8AAABkcnMvZG93bnJldi54bWxEj09rwkAUxO8Fv8PyhN6aTXKoJbqKCoog&#10;Umr9c31kn9lg9m3Irhq/fbdQ6HGYmd8wk1lvG3GnzteOFWRJCoK4dLrmSsHhe/X2AcIHZI2NY1Lw&#10;JA+z6eBlgoV2D/6i+z5UIkLYF6jAhNAWUvrSkEWfuJY4ehfXWQxRdpXUHT4i3DYyT9N3abHmuGCw&#10;paWh8rq/WQWnxfG8PfmzqXfrTFbrT5v5ea7U67Cfj0EE6sN/+K+90QryUQ6/Z+IRk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O3VvxQAAANwAAAAPAAAAAAAAAAAAAAAA&#10;AJ8CAABkcnMvZG93bnJldi54bWxQSwUGAAAAAAQABAD3AAAAkQMAAAAA&#10;">
                  <v:imagedata r:id="rId71" o:title=""/>
                  <v:path arrowok="t"/>
                </v:shape>
                <v:shape id="Textové pole 273" o:spid="_x0000_s1100" type="#_x0000_t202" style="position:absolute;left:3928;top:15068;width:9144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Gdc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xOM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lhnXHAAAA3AAAAA8AAAAAAAAAAAAAAAAAmAIAAGRy&#10;cy9kb3ducmV2LnhtbFBLBQYAAAAABAAEAPUAAACMAwAAAAA=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olše lepkavá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76A06E5" wp14:editId="3997755B">
                <wp:simplePos x="0" y="0"/>
                <wp:positionH relativeFrom="column">
                  <wp:posOffset>2016107</wp:posOffset>
                </wp:positionH>
                <wp:positionV relativeFrom="paragraph">
                  <wp:posOffset>137768</wp:posOffset>
                </wp:positionV>
                <wp:extent cx="1800000" cy="1815975"/>
                <wp:effectExtent l="0" t="0" r="10160" b="0"/>
                <wp:wrapNone/>
                <wp:docPr id="274" name="Skupina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000" cy="1815975"/>
                          <a:chOff x="0" y="0"/>
                          <a:chExt cx="1800000" cy="1815975"/>
                        </a:xfrm>
                      </wpg:grpSpPr>
                      <wps:wsp>
                        <wps:cNvPr id="275" name="Obdélník 275"/>
                        <wps:cNvSpPr/>
                        <wps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Obrázek 276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2349" y="51516"/>
                            <a:ext cx="1525905" cy="1688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ové pole 277"/>
                        <wps:cNvSpPr txBox="1"/>
                        <wps:spPr>
                          <a:xfrm>
                            <a:off x="32197" y="1545465"/>
                            <a:ext cx="91440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lípa srdčitá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A06E5" id="Skupina 274" o:spid="_x0000_s1101" style="position:absolute;margin-left:158.75pt;margin-top:10.85pt;width:141.75pt;height:143pt;z-index:251906048" coordsize="18000,1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">
                <v:rect id="Obdélník 275" o:spid="_x0000_s1102" style="position:absolute;width:18000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C1V8YA&#10;AADcAAAADwAAAGRycy9kb3ducmV2LnhtbESPQWvCQBSE74L/YXmCN91U0ZbUVYptxZZekvbi7Zl9&#10;ZkOzb0N2G+O/7wqCx2FmvmFWm97WoqPWV44VPEwTEMSF0xWXCn6+3ydPIHxA1lg7JgUX8rBZDwcr&#10;TLU7c0ZdHkoRIexTVGBCaFIpfWHIop+6hjh6J9daDFG2pdQtniPc1nKWJEtpseK4YLChraHiN/+z&#10;Ck7Ncf51yA5Jfvz43L7ttJGvnVFqPOpfnkEE6sM9fGvvtYLZ4wK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C1V8YAAADcAAAADwAAAAAAAAAAAAAAAACYAgAAZHJz&#10;L2Rvd25yZXYueG1sUEsFBgAAAAAEAAQA9QAAAIsDAAAAAA==&#10;" filled="f" strokecolor="black [3213]" strokeweight="1.5pt"/>
                <v:shape id="Obrázek 276" o:spid="_x0000_s1103" type="#_x0000_t75" style="position:absolute;left:1223;top:515;width:15259;height:16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L27GAAAA3AAAAA8AAABkcnMvZG93bnJldi54bWxEj81qwzAQhO+BvoPYQi8hkROoG5wopjQE&#10;Sm/NzyG3jbWxHVsrI6m2+/ZVodDjMDPfMJt8NK3oyfnasoLFPAFBXFhdc6ngdNzPViB8QNbYWiYF&#10;3+Qh3z5MNphpO/An9YdQighhn6GCKoQuk9IXFRn0c9sRR+9mncEQpSuldjhEuGnlMklSabDmuFBh&#10;R28VFc3hyyj4sHWzv7rz5bk40XGK6e5eLnZKPT2Or2sQgcbwH/5rv2sFy5cUfs/EIyC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YvbsYAAADcAAAADwAAAAAAAAAAAAAA&#10;AACfAgAAZHJzL2Rvd25yZXYueG1sUEsFBgAAAAAEAAQA9wAAAJIDAAAAAA==&#10;">
                  <v:imagedata r:id="rId73" o:title=""/>
                  <v:path arrowok="t"/>
                </v:shape>
                <v:shape id="Textové pole 277" o:spid="_x0000_s1104" type="#_x0000_t202" style="position:absolute;left:321;top:15454;width:9144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AdscA&#10;AADcAAAADwAAAGRycy9kb3ducmV2LnhtbESPzWrDMBCE74G+g9hCbolcQ5vgRjHGYFJCesjPpbet&#10;tbFNrZVrKY7Tp68KhRyHmfmGWaWjacVAvWssK3iaRyCIS6sbrhScjsVsCcJ5ZI2tZVJwIwfp+mGy&#10;wkTbK+9pOPhKBAi7BBXU3neJlK6syaCb2444eGfbG/RB9pXUPV4D3LQyjqIXabDhsFBjR3lN5dfh&#10;YhRs8+Id95+xWf60+WZ3zrrv08ezUtPHMXsF4Wn09/B/+00riB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gHbHAAAA3AAAAA8AAAAAAAAAAAAAAAAAmAIAAGRy&#10;cy9kb3ducmV2LnhtbFBLBQYAAAAABAAEAPUAAACMAwAAAAA=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lípa srdčitá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27DE8C6" wp14:editId="335796B3">
                <wp:simplePos x="0" y="0"/>
                <wp:positionH relativeFrom="column">
                  <wp:posOffset>7003</wp:posOffset>
                </wp:positionH>
                <wp:positionV relativeFrom="paragraph">
                  <wp:posOffset>137768</wp:posOffset>
                </wp:positionV>
                <wp:extent cx="1799590" cy="1835293"/>
                <wp:effectExtent l="0" t="0" r="10160" b="0"/>
                <wp:wrapNone/>
                <wp:docPr id="278" name="Skupina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835293"/>
                          <a:chOff x="0" y="0"/>
                          <a:chExt cx="1799590" cy="1835293"/>
                        </a:xfrm>
                      </wpg:grpSpPr>
                      <wps:wsp>
                        <wps:cNvPr id="279" name="Obdélník 279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Obrázek 280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7577" y="57955"/>
                            <a:ext cx="1280795" cy="1712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Textové pole 281"/>
                        <wps:cNvSpPr txBox="1"/>
                        <wps:spPr>
                          <a:xfrm>
                            <a:off x="334851" y="1564783"/>
                            <a:ext cx="91440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topol osika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DE8C6" id="Skupina 278" o:spid="_x0000_s1105" style="position:absolute;margin-left:.55pt;margin-top:10.85pt;width:141.7pt;height:144.5pt;z-index:251905024" coordsize="17995,18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">
                <v:rect id="Obdélník 279" o:spid="_x0000_s1106" style="position:absolute;width:17995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2/UsYA&#10;AADcAAAADwAAAGRycy9kb3ducmV2LnhtbESPQWvCQBSE74L/YXmCN91UQdvUVYptxZZekvbi7Zl9&#10;ZkOzb0N2G+O/7wqCx2FmvmFWm97WoqPWV44VPEwTEMSF0xWXCn6+3yePIHxA1lg7JgUX8rBZDwcr&#10;TLU7c0ZdHkoRIexTVGBCaFIpfWHIop+6hjh6J9daDFG2pdQtniPc1nKWJAtpseK4YLChraHiN/+z&#10;Ck7Ncf51yA5Jfvz43L7ttJGvnVFqPOpfnkEE6sM9fGvvtYLZ8gm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2/UsYAAADcAAAADwAAAAAAAAAAAAAAAACYAgAAZHJz&#10;L2Rvd25yZXYueG1sUEsFBgAAAAAEAAQA9QAAAIsDAAAAAA==&#10;" filled="f" strokecolor="black [3213]" strokeweight="1.5pt"/>
                <v:shape id="Obrázek 280" o:spid="_x0000_s1107" type="#_x0000_t75" style="position:absolute;left:2575;top:579;width:12808;height:17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6zdvAAAAA3AAAAA8AAABkcnMvZG93bnJldi54bWxET8uKwjAU3Qv+Q7iCG9FUBSm1UUSQkRkU&#10;fIDbS3P7wOamNBnb+fvJQnB5OO9025tavKh1lWUF81kEgjizuuJCwf12mMYgnEfWWFsmBX/kYLsZ&#10;DlJMtO34Qq+rL0QIYZeggtL7JpHSZSUZdDPbEAcut61BH2BbSN1iF8JNLRdRtJIGKw4NJTa0Lyl7&#10;Xn+NgviZ6+p+MD9f0YnceULLfff9UGo86ndrEJ56/xG/3UetYBGH+eFMOAJy8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rrN28AAAADcAAAADwAAAAAAAAAAAAAAAACfAgAA&#10;ZHJzL2Rvd25yZXYueG1sUEsFBgAAAAAEAAQA9wAAAIwDAAAAAA==&#10;">
                  <v:imagedata r:id="rId75" o:title=""/>
                  <v:path arrowok="t"/>
                </v:shape>
                <v:shape id="Textové pole 281" o:spid="_x0000_s1108" type="#_x0000_t202" style="position:absolute;left:3348;top:15647;width:9144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7NvsUA&#10;AADcAAAADwAAAGRycy9kb3ducmV2LnhtbESPQYvCMBSE78L+h/AEb5paUEo1ihREWdaDrpe9PZtn&#10;W2xeuk1Wu/56Iwgeh5n5hpkvO1OLK7WusqxgPIpAEOdWV1woOH6vhwkI55E11pZJwT85WC4+enNM&#10;tb3xnq4HX4gAYZeigtL7JpXS5SUZdCPbEAfvbFuDPsi2kLrFW4CbWsZRNJUGKw4LJTaUlZRfDn9G&#10;wWe23uH+FJvkXmebr/Oq+T3+TJQa9LvVDISnzr/Dr/ZWK4iT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s2+xQAAANwAAAAPAAAAAAAAAAAAAAAAAJgCAABkcnMv&#10;ZG93bnJldi54bWxQSwUGAAAAAAQABAD1AAAAigMAAAAA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topol osika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423D0F4C" wp14:editId="3B809EEA">
                <wp:simplePos x="0" y="0"/>
                <wp:positionH relativeFrom="column">
                  <wp:posOffset>4044530</wp:posOffset>
                </wp:positionH>
                <wp:positionV relativeFrom="paragraph">
                  <wp:posOffset>3676</wp:posOffset>
                </wp:positionV>
                <wp:extent cx="1799590" cy="1800000"/>
                <wp:effectExtent l="0" t="0" r="10160" b="10160"/>
                <wp:wrapNone/>
                <wp:docPr id="283" name="Skupina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800000"/>
                          <a:chOff x="0" y="0"/>
                          <a:chExt cx="1799590" cy="1800000"/>
                        </a:xfrm>
                      </wpg:grpSpPr>
                      <pic:pic xmlns:pic="http://schemas.openxmlformats.org/drawingml/2006/picture">
                        <pic:nvPicPr>
                          <pic:cNvPr id="284" name="Obrázek 284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52" y="19318"/>
                            <a:ext cx="1636395" cy="169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Obdélník 285"/>
                        <wps:cNvSpPr/>
                        <wps:spPr>
                          <a:xfrm>
                            <a:off x="0" y="0"/>
                            <a:ext cx="1799590" cy="180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Textové pole 286"/>
                        <wps:cNvSpPr txBox="1"/>
                        <wps:spPr>
                          <a:xfrm>
                            <a:off x="804929" y="1493949"/>
                            <a:ext cx="975512" cy="270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jírovec maďal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3D0F4C" id="Skupina 283" o:spid="_x0000_s1109" style="position:absolute;margin-left:318.45pt;margin-top:.3pt;width:141.7pt;height:141.75pt;z-index:251894784" coordsize="17995,18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">
                <v:shape id="Obrázek 284" o:spid="_x0000_s1110" type="#_x0000_t75" style="position:absolute;left:901;top:193;width:16364;height:16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QLrEAAAA3AAAAA8AAABkcnMvZG93bnJldi54bWxEj0FrwkAUhO8F/8PyBG91o4iE1FVKMVKQ&#10;Co3i+TX7TILZt0t2q9Ff3xUKHoeZ+YZZrHrTigt1vrGsYDJOQBCXVjdcKTjs89cUhA/IGlvLpOBG&#10;HlbLwcsCM22v/E2XIlQiQthnqKAOwWVS+rImg35sHXH0TrYzGKLsKqk7vEa4aeU0SebSYMNxoUZH&#10;HzWV5+LXKJhvy92maH+cPt7N2n3d8vUhzZUaDfv3NxCB+vAM/7c/tYJpOoPHmXgE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IQLrEAAAA3AAAAA8AAAAAAAAAAAAAAAAA&#10;nwIAAGRycy9kb3ducmV2LnhtbFBLBQYAAAAABAAEAPcAAACQAwAAAAA=&#10;">
                  <v:imagedata r:id="rId77" o:title=""/>
                  <v:path arrowok="t"/>
                </v:shape>
                <v:rect id="Obdélník 285" o:spid="_x0000_s1111" style="position:absolute;width:17995;height:18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FcMYA&#10;AADcAAAADwAAAGRycy9kb3ducmV2LnhtbESPzWrDMBCE74W8g9hAbo3chJbgWgklf6Sllzi55Lax&#10;1paptTKW4rhvXxUKPQ4z8w2TrQbbiJ46XztW8DRNQBAXTtdcKTifdo8LED4ga2wck4Jv8rBajh4y&#10;TLW785H6PFQiQtinqMCE0KZS+sKQRT91LXH0StdZDFF2ldQd3iPcNnKWJC/SYs1xwWBLa0PFV36z&#10;Csr2Ov+8HC9Jfn3/WG/32shNb5SajIe3VxCBhvAf/msftILZ4hl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XFcMYAAADcAAAADwAAAAAAAAAAAAAAAACYAgAAZHJz&#10;L2Rvd25yZXYueG1sUEsFBgAAAAAEAAQA9QAAAIsDAAAAAA==&#10;" filled="f" strokecolor="black [3213]" strokeweight="1.5pt"/>
                <v:shape id="Textové pole 286" o:spid="_x0000_s1112" type="#_x0000_t202" style="position:absolute;left:8049;top:14939;width:9755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Vys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JF3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dVysYAAADcAAAADwAAAAAAAAAAAAAAAACYAgAAZHJz&#10;L2Rvd25yZXYueG1sUEsFBgAAAAAEAAQA9QAAAIsDAAAAAA==&#10;" filled="f" stroked="f" strokeweight=".5pt">
                  <v:textbox>
                    <w:txbxContent>
                      <w:p w:rsidR="001D44EA" w:rsidRPr="00913C1B" w:rsidRDefault="001D44EA" w:rsidP="002F13AB">
                        <w:pPr>
                          <w:spacing w:after="0" w:line="240" w:lineRule="auto"/>
                          <w:jc w:val="center"/>
                        </w:pPr>
                        <w:r>
                          <w:t>jírovec maďal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505D5BB6" wp14:editId="289433C1">
                <wp:simplePos x="0" y="0"/>
                <wp:positionH relativeFrom="column">
                  <wp:posOffset>2022547</wp:posOffset>
                </wp:positionH>
                <wp:positionV relativeFrom="paragraph">
                  <wp:posOffset>3676</wp:posOffset>
                </wp:positionV>
                <wp:extent cx="1799590" cy="1799590"/>
                <wp:effectExtent l="0" t="0" r="10160" b="10160"/>
                <wp:wrapNone/>
                <wp:docPr id="287" name="Skupina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590" cy="1799590"/>
                          <a:chOff x="0" y="0"/>
                          <a:chExt cx="1799590" cy="1799590"/>
                        </a:xfrm>
                      </wpg:grpSpPr>
                      <wps:wsp>
                        <wps:cNvPr id="288" name="Obdélník 288"/>
                        <wps:cNvSpPr/>
                        <wps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Obrázek 289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833" y="90152"/>
                            <a:ext cx="1326515" cy="1659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Textové pole 290"/>
                        <wps:cNvSpPr txBox="1"/>
                        <wps:spPr>
                          <a:xfrm>
                            <a:off x="1017431" y="45076"/>
                            <a:ext cx="765243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bez černý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5D5BB6" id="Skupina 287" o:spid="_x0000_s1113" style="position:absolute;margin-left:159.25pt;margin-top:.3pt;width:141.7pt;height:141.7pt;z-index:251909120" coordsize="17995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">
                <v:rect id="Obdélník 288" o:spid="_x0000_s1114" style="position:absolute;width:17995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Rq7sEA&#10;AADcAAAADwAAAGRycy9kb3ducmV2LnhtbERPy4rCMBTdD/gP4QruxlQFkWoU8YUOs7EzG3fX5toU&#10;m5vSxFr/3iwGZnk478Wqs5VoqfGlYwWjYQKCOHe65ELB78/+cwbCB2SNlWNS8CIPq2XvY4Gpdk8+&#10;U5uFQsQQ9ikqMCHUqZQ+N2TRD11NHLmbayyGCJtC6gafMdxWcpwkU2mx5NhgsKaNofyePayCW32d&#10;fF/OlyS7nr42u4M2ctsapQb9bj0HEagL/+I/91ErGM/i2ng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Eau7BAAAA3AAAAA8AAAAAAAAAAAAAAAAAmAIAAGRycy9kb3du&#10;cmV2LnhtbFBLBQYAAAAABAAEAPUAAACGAwAAAAA=&#10;" filled="f" strokecolor="black [3213]" strokeweight="1.5pt"/>
                <v:shape id="Obrázek 289" o:spid="_x0000_s1115" type="#_x0000_t75" style="position:absolute;left:708;top:901;width:13265;height:16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DlSPDAAAA3AAAAA8AAABkcnMvZG93bnJldi54bWxEj0GLwjAUhO8L/ofwBG9rqojUahQRBFEU&#10;dMXzo3m21ealNLFWf71ZWNjjMDPfMLNFa0rRUO0KywoG/QgEcWp1wZmC88/6OwbhPLLG0jIpeJGD&#10;xbzzNcNE2ycfqTn5TAQIuwQV5N5XiZQuzcmg69uKOHhXWxv0QdaZ1DU+A9yUchhFY2mw4LCQY0Wr&#10;nNL76WEUuP16t2oO6eUWXx7v7VHfRwc6K9XrtsspCE+t/w//tTdawTCewO+ZcATk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YOVI8MAAADcAAAADwAAAAAAAAAAAAAAAACf&#10;AgAAZHJzL2Rvd25yZXYueG1sUEsFBgAAAAAEAAQA9wAAAI8DAAAAAA==&#10;">
                  <v:imagedata r:id="rId79" o:title=""/>
                  <v:path arrowok="t"/>
                </v:shape>
                <v:shape id="Textové pole 290" o:spid="_x0000_s1116" type="#_x0000_t202" style="position:absolute;left:10174;top:450;width:7652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++M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fj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/vjEAAAA3AAAAA8AAAAAAAAAAAAAAAAAmAIAAGRycy9k&#10;b3ducmV2LnhtbFBLBQYAAAAABAAEAPUAAACJAwAAAAA=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bez černý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lang w:eastAsia="cs-CZ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58923666" wp14:editId="7C3DC53C">
                <wp:simplePos x="0" y="0"/>
                <wp:positionH relativeFrom="column">
                  <wp:posOffset>563</wp:posOffset>
                </wp:positionH>
                <wp:positionV relativeFrom="paragraph">
                  <wp:posOffset>3676</wp:posOffset>
                </wp:positionV>
                <wp:extent cx="1806030" cy="1809535"/>
                <wp:effectExtent l="0" t="0" r="22860" b="635"/>
                <wp:wrapNone/>
                <wp:docPr id="291" name="Skupina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030" cy="1809535"/>
                          <a:chOff x="0" y="0"/>
                          <a:chExt cx="1806030" cy="1809535"/>
                        </a:xfrm>
                      </wpg:grpSpPr>
                      <wps:wsp>
                        <wps:cNvPr id="292" name="Obdélník 292"/>
                        <wps:cNvSpPr/>
                        <wps:spPr>
                          <a:xfrm>
                            <a:off x="6440" y="0"/>
                            <a:ext cx="1799590" cy="179959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Obrázek 293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941" y="51515"/>
                            <a:ext cx="1397000" cy="169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Textové pole 294"/>
                        <wps:cNvSpPr txBox="1"/>
                        <wps:spPr>
                          <a:xfrm>
                            <a:off x="0" y="1539025"/>
                            <a:ext cx="914400" cy="270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44EA" w:rsidRPr="00913C1B" w:rsidRDefault="001D44EA" w:rsidP="002F13AB">
                              <w:r>
                                <w:t>líska obecná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23666" id="Skupina 291" o:spid="_x0000_s1117" style="position:absolute;margin-left:.05pt;margin-top:.3pt;width:142.2pt;height:142.5pt;z-index:251908096" coordsize="18060,18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">
                <v:rect id="Obdélník 292" o:spid="_x0000_s1118" style="position:absolute;left:64;width:17996;height:179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L2cUA&#10;AADcAAAADwAAAGRycy9kb3ducmV2LnhtbESPQWvCQBSE7wX/w/IEb7oxQqnRVUTb0hYvRi/entln&#10;Nph9G7LbmP77bkHocZiZb5jlure16Kj1lWMF00kCgrhwuuJSwen4Nn4B4QOyxtoxKfghD+vV4GmJ&#10;mXZ3PlCXh1JECPsMFZgQmkxKXxiy6CeuIY7e1bUWQ5RtKXWL9wi3tUyT5FlarDguGGxoa6i45d9W&#10;wbW5zPbnwznJL59f29d3beSuM0qNhv1mASJQH/7Dj/aHVpDO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cvZxQAAANwAAAAPAAAAAAAAAAAAAAAAAJgCAABkcnMv&#10;ZG93bnJldi54bWxQSwUGAAAAAAQABAD1AAAAigMAAAAA&#10;" filled="f" strokecolor="black [3213]" strokeweight="1.5pt"/>
                <v:shape id="Obrázek 293" o:spid="_x0000_s1119" type="#_x0000_t75" style="position:absolute;left:2189;top:515;width:13970;height:16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U5SbFAAAA3AAAAA8AAABkcnMvZG93bnJldi54bWxEj0FrAjEUhO+F/ofwCt5qdrVIXY1SqoIg&#10;HrSCeHtunpvFzcu6ibr990Yo9DjMzDfMeNraStyo8aVjBWk3AUGcO11yoWD3s3j/BOEDssbKMSn4&#10;JQ/TyevLGDPt7ryh2zYUIkLYZ6jAhFBnUvrckEXfdTVx9E6usRiibAqpG7xHuK1kL0kG0mLJccFg&#10;Td+G8vP2ahUcPsLmuD6mdDG02pfpbL6SxVmpzlv7NQIRqA3/4b/2UivoDfvwPBOPgJ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FOUmxQAAANwAAAAPAAAAAAAAAAAAAAAA&#10;AJ8CAABkcnMvZG93bnJldi54bWxQSwUGAAAAAAQABAD3AAAAkQMAAAAA&#10;">
                  <v:imagedata r:id="rId81" o:title=""/>
                  <v:path arrowok="t"/>
                </v:shape>
                <v:shape id="Textové pole 294" o:spid="_x0000_s1120" type="#_x0000_t202" style="position:absolute;top:15390;width:9144;height:2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<v:textbox>
                    <w:txbxContent>
                      <w:p w:rsidR="001D44EA" w:rsidRPr="00913C1B" w:rsidRDefault="001D44EA" w:rsidP="002F13AB">
                        <w:r>
                          <w:t>líska obecná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2F13AB" w:rsidRDefault="002F13AB" w:rsidP="002F13AB">
      <w:pPr>
        <w:spacing w:after="0" w:line="240" w:lineRule="auto"/>
        <w:rPr>
          <w:sz w:val="24"/>
        </w:rPr>
      </w:pPr>
    </w:p>
    <w:p w:rsidR="0059115A" w:rsidRPr="0059115A" w:rsidRDefault="0059115A" w:rsidP="0059115A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59115A">
        <w:rPr>
          <w:rFonts w:cstheme="minorHAnsi"/>
          <w:b/>
          <w:sz w:val="44"/>
          <w:szCs w:val="40"/>
          <w:u w:val="single"/>
        </w:rPr>
        <w:lastRenderedPageBreak/>
        <w:t>Les</w:t>
      </w:r>
    </w:p>
    <w:p w:rsidR="0059115A" w:rsidRPr="0059115A" w:rsidRDefault="0059115A" w:rsidP="0059115A">
      <w:pPr>
        <w:spacing w:after="0" w:line="240" w:lineRule="auto"/>
        <w:rPr>
          <w:rFonts w:cstheme="minorHAnsi"/>
          <w:sz w:val="28"/>
          <w:szCs w:val="28"/>
        </w:rPr>
      </w:pPr>
      <w:r w:rsidRPr="0059115A">
        <w:rPr>
          <w:rFonts w:cstheme="minorHAnsi"/>
          <w:sz w:val="28"/>
          <w:szCs w:val="28"/>
        </w:rPr>
        <w:t>Tvoří ho nejen organismy, ale i prostředí, ve kterém žijí.</w:t>
      </w:r>
      <w:r>
        <w:rPr>
          <w:rFonts w:cstheme="minorHAnsi"/>
          <w:sz w:val="28"/>
          <w:szCs w:val="28"/>
        </w:rPr>
        <w:t xml:space="preserve"> </w:t>
      </w:r>
      <w:r w:rsidRPr="0059115A">
        <w:rPr>
          <w:rFonts w:cstheme="minorHAnsi"/>
          <w:sz w:val="28"/>
          <w:szCs w:val="28"/>
        </w:rPr>
        <w:t>U nás jsou přirozené lesy listnaté a smíšené.</w:t>
      </w:r>
    </w:p>
    <w:p w:rsidR="002F13AB" w:rsidRPr="0059115A" w:rsidRDefault="002F13AB" w:rsidP="002F13AB">
      <w:pPr>
        <w:spacing w:after="0" w:line="240" w:lineRule="auto"/>
        <w:rPr>
          <w:sz w:val="28"/>
          <w:szCs w:val="28"/>
        </w:rPr>
      </w:pPr>
    </w:p>
    <w:p w:rsidR="002F13AB" w:rsidRPr="0059115A" w:rsidRDefault="00F20853" w:rsidP="002F13AB">
      <w:pPr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3592023</wp:posOffset>
                </wp:positionH>
                <wp:positionV relativeFrom="paragraph">
                  <wp:posOffset>11301</wp:posOffset>
                </wp:positionV>
                <wp:extent cx="2603715" cy="340963"/>
                <wp:effectExtent l="0" t="0" r="6350" b="2540"/>
                <wp:wrapNone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715" cy="3409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853" w:rsidRPr="00F20853" w:rsidRDefault="00F20853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20853">
                              <w:rPr>
                                <w:sz w:val="28"/>
                                <w:szCs w:val="28"/>
                                <w:u w:val="single"/>
                              </w:rPr>
                              <w:t>Typy lesa podle nadmořské výšky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2" o:spid="_x0000_s1121" type="#_x0000_t202" style="position:absolute;margin-left:282.85pt;margin-top:.9pt;width:205pt;height:26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" fillcolor="white [3201]" stroked="f" strokeweight=".5pt">
                <v:textbox>
                  <w:txbxContent>
                    <w:p w:rsidR="00F20853" w:rsidRPr="00F20853" w:rsidRDefault="00F20853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F20853">
                        <w:rPr>
                          <w:sz w:val="28"/>
                          <w:szCs w:val="28"/>
                          <w:u w:val="single"/>
                        </w:rPr>
                        <w:t>Typy lesa podle nadmořské výšky</w:t>
                      </w:r>
                    </w:p>
                  </w:txbxContent>
                </v:textbox>
              </v:shape>
            </w:pict>
          </mc:Fallback>
        </mc:AlternateContent>
      </w:r>
      <w:r w:rsidR="0059115A" w:rsidRPr="0059115A">
        <w:rPr>
          <w:b/>
          <w:sz w:val="28"/>
          <w:szCs w:val="28"/>
          <w:u w:val="single"/>
        </w:rPr>
        <w:t>Význam lesa</w:t>
      </w:r>
    </w:p>
    <w:p w:rsidR="0059115A" w:rsidRPr="0059115A" w:rsidRDefault="0059115A" w:rsidP="0059115A">
      <w:pPr>
        <w:spacing w:after="0" w:line="240" w:lineRule="auto"/>
        <w:rPr>
          <w:sz w:val="28"/>
          <w:szCs w:val="28"/>
        </w:rPr>
      </w:pPr>
      <w:r w:rsidRPr="0059115A">
        <w:rPr>
          <w:sz w:val="28"/>
          <w:szCs w:val="28"/>
          <w:u w:val="single"/>
        </w:rPr>
        <w:t>živé organismy</w:t>
      </w:r>
      <w:r w:rsidRPr="0059115A">
        <w:t xml:space="preserve"> </w:t>
      </w:r>
      <w:r w:rsidRPr="0059115A">
        <w:rPr>
          <w:sz w:val="28"/>
          <w:szCs w:val="28"/>
        </w:rPr>
        <w:t>- místo k životu</w:t>
      </w:r>
    </w:p>
    <w:p w:rsidR="0059115A" w:rsidRPr="0059115A" w:rsidRDefault="00F20853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9115A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911168" behindDoc="1" locked="0" layoutInCell="1" allowOverlap="1" wp14:anchorId="515DFBD7" wp14:editId="1D935614">
            <wp:simplePos x="0" y="0"/>
            <wp:positionH relativeFrom="margin">
              <wp:posOffset>3929445</wp:posOffset>
            </wp:positionH>
            <wp:positionV relativeFrom="paragraph">
              <wp:posOffset>38369</wp:posOffset>
            </wp:positionV>
            <wp:extent cx="2486660" cy="1866265"/>
            <wp:effectExtent l="0" t="0" r="8890" b="635"/>
            <wp:wrapTight wrapText="bothSides">
              <wp:wrapPolygon edited="0">
                <wp:start x="13900" y="0"/>
                <wp:lineTo x="12907" y="661"/>
                <wp:lineTo x="10259" y="3307"/>
                <wp:lineTo x="5626" y="14331"/>
                <wp:lineTo x="3640" y="17859"/>
                <wp:lineTo x="0" y="19843"/>
                <wp:lineTo x="0" y="20946"/>
                <wp:lineTo x="6288" y="21387"/>
                <wp:lineTo x="7115" y="21387"/>
                <wp:lineTo x="20684" y="20725"/>
                <wp:lineTo x="20850" y="18741"/>
                <wp:lineTo x="11252" y="17859"/>
                <wp:lineTo x="20850" y="16536"/>
                <wp:lineTo x="21181" y="16095"/>
                <wp:lineTo x="16217" y="14331"/>
                <wp:lineTo x="21015" y="12568"/>
                <wp:lineTo x="20850" y="12347"/>
                <wp:lineTo x="14231" y="10804"/>
                <wp:lineTo x="16878" y="10804"/>
                <wp:lineTo x="21512" y="8599"/>
                <wp:lineTo x="21512" y="5733"/>
                <wp:lineTo x="20850" y="5292"/>
                <wp:lineTo x="17375" y="3748"/>
                <wp:lineTo x="21181" y="2425"/>
                <wp:lineTo x="21015" y="2205"/>
                <wp:lineTo x="15389" y="0"/>
                <wp:lineTo x="13900" y="0"/>
              </wp:wrapPolygon>
            </wp:wrapTight>
            <wp:docPr id="611" name="Obrázek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výškové typy lesa.wm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115A" w:rsidRPr="0059115A">
        <w:rPr>
          <w:sz w:val="28"/>
          <w:szCs w:val="28"/>
        </w:rPr>
        <w:t>úkryt</w:t>
      </w:r>
    </w:p>
    <w:p w:rsidR="0059115A" w:rsidRPr="0059115A" w:rsidRDefault="0059115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9115A">
        <w:rPr>
          <w:sz w:val="28"/>
          <w:szCs w:val="28"/>
        </w:rPr>
        <w:t>migrační cesta</w:t>
      </w:r>
    </w:p>
    <w:p w:rsidR="0059115A" w:rsidRPr="0059115A" w:rsidRDefault="0059115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59115A">
        <w:rPr>
          <w:sz w:val="28"/>
          <w:szCs w:val="28"/>
        </w:rPr>
        <w:t>druhová pestrost</w:t>
      </w:r>
    </w:p>
    <w:p w:rsidR="0059115A" w:rsidRPr="0059115A" w:rsidRDefault="0059115A" w:rsidP="0059115A">
      <w:p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  <w:u w:val="single"/>
        </w:rPr>
        <w:t>dřevo</w:t>
      </w:r>
      <w:r w:rsidR="001D44EA" w:rsidRPr="001D44EA">
        <w:t xml:space="preserve"> </w:t>
      </w:r>
      <w:r w:rsidR="001D44EA">
        <w:t xml:space="preserve">- </w:t>
      </w:r>
      <w:r w:rsidR="001D44EA" w:rsidRPr="001D44EA">
        <w:rPr>
          <w:sz w:val="28"/>
          <w:szCs w:val="28"/>
        </w:rPr>
        <w:t>zdroj obnovitelných surovin</w:t>
      </w:r>
    </w:p>
    <w:p w:rsidR="001D44EA" w:rsidRPr="001D44EA" w:rsidRDefault="0059115A" w:rsidP="001D44EA">
      <w:p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  <w:u w:val="single"/>
        </w:rPr>
        <w:t>ovzduší</w:t>
      </w:r>
      <w:r w:rsidR="001D44EA">
        <w:rPr>
          <w:sz w:val="28"/>
          <w:szCs w:val="28"/>
        </w:rPr>
        <w:t xml:space="preserve"> </w:t>
      </w:r>
      <w:r w:rsidR="001D44EA" w:rsidRPr="001D44EA">
        <w:rPr>
          <w:sz w:val="28"/>
          <w:szCs w:val="28"/>
        </w:rPr>
        <w:t>- uvolňuje kyslík</w:t>
      </w:r>
    </w:p>
    <w:p w:rsidR="001D44EA" w:rsidRPr="001D44EA" w:rsidRDefault="001D44E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</w:rPr>
        <w:t>váže oxid uhličitý</w:t>
      </w:r>
    </w:p>
    <w:p w:rsidR="001D44EA" w:rsidRPr="001D44EA" w:rsidRDefault="001D44E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</w:rPr>
        <w:t>zachytává prach</w:t>
      </w:r>
    </w:p>
    <w:p w:rsidR="0059115A" w:rsidRPr="001D44EA" w:rsidRDefault="001D44E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</w:rPr>
        <w:t xml:space="preserve">zpomaluje vítr </w:t>
      </w:r>
    </w:p>
    <w:p w:rsidR="001D44EA" w:rsidRPr="001D44EA" w:rsidRDefault="0059115A" w:rsidP="001D44EA">
      <w:p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  <w:u w:val="single"/>
        </w:rPr>
        <w:t>půda</w:t>
      </w:r>
      <w:r w:rsidR="001D44EA">
        <w:rPr>
          <w:sz w:val="28"/>
          <w:szCs w:val="28"/>
        </w:rPr>
        <w:t xml:space="preserve"> - </w:t>
      </w:r>
      <w:r w:rsidR="001D44EA" w:rsidRPr="001D44EA">
        <w:rPr>
          <w:sz w:val="28"/>
          <w:szCs w:val="28"/>
        </w:rPr>
        <w:t>kořen</w:t>
      </w:r>
      <w:r w:rsidR="001D44EA">
        <w:rPr>
          <w:sz w:val="28"/>
          <w:szCs w:val="28"/>
        </w:rPr>
        <w:t>y</w:t>
      </w:r>
      <w:r w:rsidR="00F20853">
        <w:rPr>
          <w:sz w:val="28"/>
          <w:szCs w:val="28"/>
        </w:rPr>
        <w:t xml:space="preserve"> </w:t>
      </w:r>
      <w:r w:rsidR="001D44EA" w:rsidRPr="001D44EA">
        <w:rPr>
          <w:sz w:val="28"/>
          <w:szCs w:val="28"/>
        </w:rPr>
        <w:t>zpevňují půdu</w:t>
      </w:r>
    </w:p>
    <w:p w:rsidR="001D44EA" w:rsidRPr="001D44EA" w:rsidRDefault="001D44E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</w:rPr>
        <w:t>pokrytá půda méně vysychá</w:t>
      </w:r>
    </w:p>
    <w:p w:rsidR="0059115A" w:rsidRPr="001D44EA" w:rsidRDefault="001D44E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</w:rPr>
        <w:t>brání větrné erozi</w:t>
      </w:r>
    </w:p>
    <w:p w:rsidR="001D44EA" w:rsidRPr="001D44EA" w:rsidRDefault="0059115A" w:rsidP="001D44EA">
      <w:p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  <w:u w:val="single"/>
        </w:rPr>
        <w:t>voda</w:t>
      </w:r>
      <w:r w:rsidR="001D44EA" w:rsidRPr="001D44EA">
        <w:t xml:space="preserve"> </w:t>
      </w:r>
      <w:r w:rsidR="001D44EA" w:rsidRPr="001D44EA">
        <w:rPr>
          <w:sz w:val="28"/>
          <w:szCs w:val="28"/>
        </w:rPr>
        <w:t>- zadrží vodu a postupně ji uvolňuje</w:t>
      </w:r>
    </w:p>
    <w:p w:rsidR="001D44EA" w:rsidRPr="001D44EA" w:rsidRDefault="001D44E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</w:rPr>
        <w:t>brání bleskovým povodním</w:t>
      </w:r>
    </w:p>
    <w:p w:rsidR="0059115A" w:rsidRPr="001D44EA" w:rsidRDefault="001D44EA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</w:rPr>
        <w:t>odpařuje vodu</w:t>
      </w:r>
    </w:p>
    <w:p w:rsidR="0059115A" w:rsidRPr="0059115A" w:rsidRDefault="0059115A" w:rsidP="0059115A">
      <w:pPr>
        <w:spacing w:after="0" w:line="240" w:lineRule="auto"/>
        <w:rPr>
          <w:sz w:val="28"/>
          <w:szCs w:val="28"/>
        </w:rPr>
      </w:pPr>
      <w:r w:rsidRPr="001D44EA">
        <w:rPr>
          <w:sz w:val="28"/>
          <w:szCs w:val="28"/>
          <w:u w:val="single"/>
        </w:rPr>
        <w:t>rekreace</w:t>
      </w:r>
      <w:r w:rsidR="001D44EA">
        <w:rPr>
          <w:sz w:val="28"/>
          <w:szCs w:val="28"/>
        </w:rPr>
        <w:t xml:space="preserve"> </w:t>
      </w:r>
      <w:r w:rsidR="001D44EA" w:rsidRPr="001D44EA">
        <w:rPr>
          <w:sz w:val="28"/>
          <w:szCs w:val="28"/>
        </w:rPr>
        <w:t>- lidmi vyhledávané prostředí pro odpočinek</w:t>
      </w:r>
    </w:p>
    <w:p w:rsidR="002F13AB" w:rsidRPr="0059115A" w:rsidRDefault="002F13AB" w:rsidP="0059115A">
      <w:pPr>
        <w:spacing w:after="0" w:line="240" w:lineRule="auto"/>
        <w:rPr>
          <w:sz w:val="28"/>
          <w:szCs w:val="28"/>
        </w:rPr>
      </w:pPr>
    </w:p>
    <w:p w:rsidR="002F13AB" w:rsidRPr="00F20853" w:rsidRDefault="00F20853" w:rsidP="0059115A">
      <w:pPr>
        <w:spacing w:after="0" w:line="240" w:lineRule="auto"/>
        <w:rPr>
          <w:b/>
          <w:sz w:val="28"/>
          <w:szCs w:val="28"/>
          <w:u w:val="single"/>
        </w:rPr>
      </w:pPr>
      <w:r w:rsidRPr="00F20853">
        <w:rPr>
          <w:b/>
          <w:sz w:val="28"/>
          <w:szCs w:val="28"/>
          <w:u w:val="single"/>
        </w:rPr>
        <w:t>Lesní patra</w:t>
      </w:r>
    </w:p>
    <w:p w:rsidR="00F20853" w:rsidRPr="00F20853" w:rsidRDefault="00F20853" w:rsidP="00F20853">
      <w:pPr>
        <w:spacing w:after="0" w:line="240" w:lineRule="auto"/>
        <w:rPr>
          <w:sz w:val="28"/>
          <w:szCs w:val="28"/>
        </w:rPr>
      </w:pPr>
      <w:r w:rsidRPr="00F20853">
        <w:rPr>
          <w:sz w:val="28"/>
          <w:szCs w:val="28"/>
          <w:u w:val="single"/>
        </w:rPr>
        <w:t>stromové:</w:t>
      </w:r>
      <w:r w:rsidRPr="00F20853">
        <w:rPr>
          <w:sz w:val="28"/>
          <w:szCs w:val="28"/>
        </w:rPr>
        <w:t xml:space="preserve"> většina dřevin, ptáci, stromoví savci, létající hmyz</w:t>
      </w:r>
    </w:p>
    <w:p w:rsidR="00F20853" w:rsidRPr="00F20853" w:rsidRDefault="00F20853" w:rsidP="00F20853">
      <w:pPr>
        <w:spacing w:after="0" w:line="240" w:lineRule="auto"/>
        <w:rPr>
          <w:sz w:val="28"/>
          <w:szCs w:val="28"/>
        </w:rPr>
      </w:pPr>
      <w:r w:rsidRPr="00F20853">
        <w:rPr>
          <w:sz w:val="28"/>
          <w:szCs w:val="28"/>
          <w:u w:val="single"/>
        </w:rPr>
        <w:t>keřové:</w:t>
      </w:r>
      <w:r w:rsidRPr="00F20853">
        <w:rPr>
          <w:sz w:val="28"/>
          <w:szCs w:val="28"/>
        </w:rPr>
        <w:t xml:space="preserve"> keře + nedospělé stromy do 5 m, hnízdění ptactva</w:t>
      </w:r>
    </w:p>
    <w:p w:rsidR="00F20853" w:rsidRPr="00F20853" w:rsidRDefault="00F20853" w:rsidP="00F20853">
      <w:pPr>
        <w:spacing w:after="0" w:line="240" w:lineRule="auto"/>
        <w:rPr>
          <w:sz w:val="28"/>
          <w:szCs w:val="28"/>
        </w:rPr>
      </w:pPr>
      <w:r w:rsidRPr="00F20853">
        <w:rPr>
          <w:sz w:val="28"/>
          <w:szCs w:val="28"/>
          <w:u w:val="single"/>
        </w:rPr>
        <w:t xml:space="preserve">bylinné: </w:t>
      </w:r>
      <w:r w:rsidRPr="00F20853">
        <w:rPr>
          <w:sz w:val="28"/>
          <w:szCs w:val="28"/>
        </w:rPr>
        <w:t>druhově nejbohatší: byliny, kapradiny, traviny, pozemní obratlovci i bezobratlí</w:t>
      </w:r>
    </w:p>
    <w:p w:rsidR="00F20853" w:rsidRPr="00F20853" w:rsidRDefault="00F20853" w:rsidP="00F20853">
      <w:pPr>
        <w:spacing w:after="0" w:line="240" w:lineRule="auto"/>
        <w:rPr>
          <w:sz w:val="28"/>
          <w:szCs w:val="28"/>
        </w:rPr>
      </w:pPr>
      <w:r w:rsidRPr="00F20853">
        <w:rPr>
          <w:sz w:val="28"/>
          <w:szCs w:val="28"/>
          <w:u w:val="single"/>
        </w:rPr>
        <w:t>mechové:</w:t>
      </w:r>
      <w:r w:rsidRPr="00F20853">
        <w:rPr>
          <w:sz w:val="28"/>
          <w:szCs w:val="28"/>
        </w:rPr>
        <w:t xml:space="preserve"> mechy, lišejníky, lezoucí hmyz</w:t>
      </w:r>
    </w:p>
    <w:p w:rsidR="00F20853" w:rsidRPr="00F20853" w:rsidRDefault="00F20853" w:rsidP="00F20853">
      <w:pPr>
        <w:spacing w:after="0" w:line="240" w:lineRule="auto"/>
        <w:rPr>
          <w:sz w:val="28"/>
          <w:szCs w:val="28"/>
        </w:rPr>
      </w:pPr>
      <w:r w:rsidRPr="00F20853">
        <w:rPr>
          <w:sz w:val="28"/>
          <w:szCs w:val="28"/>
          <w:u w:val="single"/>
        </w:rPr>
        <w:t>kořenové:</w:t>
      </w:r>
      <w:r w:rsidRPr="00F20853">
        <w:rPr>
          <w:sz w:val="28"/>
          <w:szCs w:val="28"/>
        </w:rPr>
        <w:t xml:space="preserve"> podhoubí hub, kořeny rostlin, bezobratlí, půdní obratlovci</w:t>
      </w:r>
    </w:p>
    <w:p w:rsidR="00F20853" w:rsidRPr="00F20853" w:rsidRDefault="00F20853" w:rsidP="0059115A">
      <w:pPr>
        <w:spacing w:after="0" w:line="240" w:lineRule="auto"/>
        <w:rPr>
          <w:sz w:val="28"/>
          <w:szCs w:val="28"/>
        </w:rPr>
      </w:pPr>
      <w:r w:rsidRPr="00F20853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914240" behindDoc="1" locked="0" layoutInCell="1" allowOverlap="1" wp14:anchorId="2261910C" wp14:editId="14064E42">
            <wp:simplePos x="0" y="0"/>
            <wp:positionH relativeFrom="margin">
              <wp:posOffset>430530</wp:posOffset>
            </wp:positionH>
            <wp:positionV relativeFrom="paragraph">
              <wp:posOffset>153960</wp:posOffset>
            </wp:positionV>
            <wp:extent cx="3164840" cy="2509520"/>
            <wp:effectExtent l="0" t="0" r="0" b="5080"/>
            <wp:wrapTight wrapText="bothSides">
              <wp:wrapPolygon edited="0">
                <wp:start x="0" y="0"/>
                <wp:lineTo x="0" y="21480"/>
                <wp:lineTo x="21453" y="21480"/>
                <wp:lineTo x="21453" y="0"/>
                <wp:lineTo x="0" y="0"/>
              </wp:wrapPolygon>
            </wp:wrapTight>
            <wp:docPr id="710" name="Obrázek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2F13AB" w:rsidRPr="0059115A" w:rsidRDefault="002F13AB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E82FFF" w:rsidRPr="00E82FFF" w:rsidRDefault="00E82FFF" w:rsidP="00E82FFF">
      <w:pPr>
        <w:spacing w:after="0" w:line="240" w:lineRule="auto"/>
        <w:jc w:val="center"/>
        <w:rPr>
          <w:rFonts w:cstheme="minorHAnsi"/>
          <w:b/>
          <w:sz w:val="44"/>
          <w:szCs w:val="44"/>
          <w:u w:val="single"/>
        </w:rPr>
      </w:pPr>
      <w:r w:rsidRPr="00E82FFF">
        <w:rPr>
          <w:rFonts w:cstheme="minorHAnsi"/>
          <w:b/>
          <w:sz w:val="44"/>
          <w:szCs w:val="44"/>
          <w:u w:val="single"/>
        </w:rPr>
        <w:lastRenderedPageBreak/>
        <w:t>Travnatá společenstva</w:t>
      </w:r>
    </w:p>
    <w:p w:rsidR="00E82FFF" w:rsidRPr="00E82FFF" w:rsidRDefault="00E82FFF" w:rsidP="00E82FFF">
      <w:pPr>
        <w:spacing w:after="0" w:line="240" w:lineRule="auto"/>
        <w:rPr>
          <w:rFonts w:cstheme="minorHAnsi"/>
          <w:sz w:val="28"/>
          <w:szCs w:val="28"/>
        </w:rPr>
      </w:pPr>
      <w:r w:rsidRPr="00E82FFF">
        <w:rPr>
          <w:rFonts w:cstheme="minorHAnsi"/>
          <w:sz w:val="28"/>
          <w:szCs w:val="28"/>
        </w:rPr>
        <w:t>= louky + pastviny</w:t>
      </w:r>
    </w:p>
    <w:p w:rsidR="00E82FFF" w:rsidRPr="00E82FFF" w:rsidRDefault="00E82FFF" w:rsidP="00E82FFF">
      <w:pPr>
        <w:spacing w:after="0" w:line="240" w:lineRule="auto"/>
        <w:rPr>
          <w:sz w:val="28"/>
          <w:szCs w:val="28"/>
        </w:rPr>
      </w:pPr>
      <w:r w:rsidRPr="00E82FFF">
        <w:rPr>
          <w:rFonts w:cstheme="minorHAnsi"/>
          <w:sz w:val="28"/>
          <w:szCs w:val="28"/>
          <w:u w:val="single"/>
        </w:rPr>
        <w:t>louky</w:t>
      </w:r>
      <w:r w:rsidRPr="00E82FFF">
        <w:rPr>
          <w:rFonts w:cstheme="minorHAnsi"/>
          <w:sz w:val="28"/>
          <w:szCs w:val="28"/>
        </w:rPr>
        <w:t xml:space="preserve"> - </w:t>
      </w:r>
      <w:r w:rsidRPr="00E82FFF">
        <w:rPr>
          <w:sz w:val="28"/>
          <w:szCs w:val="28"/>
        </w:rPr>
        <w:t>musí se kosit a odstraňovat biomasa</w:t>
      </w:r>
    </w:p>
    <w:p w:rsidR="00E82FFF" w:rsidRPr="00E82FFF" w:rsidRDefault="00E82FFF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E82FFF">
        <w:rPr>
          <w:sz w:val="28"/>
          <w:szCs w:val="28"/>
        </w:rPr>
        <w:t>většinou druhově hodně bohaté</w:t>
      </w:r>
    </w:p>
    <w:p w:rsidR="00E82FFF" w:rsidRPr="00E82FFF" w:rsidRDefault="00E82FFF" w:rsidP="00E82FFF">
      <w:pPr>
        <w:spacing w:after="0" w:line="240" w:lineRule="auto"/>
        <w:rPr>
          <w:sz w:val="28"/>
          <w:szCs w:val="28"/>
        </w:rPr>
      </w:pPr>
      <w:r w:rsidRPr="00E82FFF">
        <w:rPr>
          <w:rFonts w:cstheme="minorHAnsi"/>
          <w:sz w:val="28"/>
          <w:szCs w:val="28"/>
          <w:u w:val="single"/>
        </w:rPr>
        <w:t>pastviny</w:t>
      </w:r>
      <w:r>
        <w:rPr>
          <w:rFonts w:cstheme="minorHAnsi"/>
          <w:sz w:val="28"/>
          <w:szCs w:val="28"/>
        </w:rPr>
        <w:t xml:space="preserve"> - </w:t>
      </w:r>
      <w:r w:rsidRPr="00E82FFF">
        <w:rPr>
          <w:sz w:val="28"/>
          <w:szCs w:val="28"/>
        </w:rPr>
        <w:t>musí je spásat dobytek</w:t>
      </w:r>
    </w:p>
    <w:p w:rsidR="00E82FFF" w:rsidRPr="00E82FFF" w:rsidRDefault="00E82FFF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E82FFF">
        <w:rPr>
          <w:sz w:val="28"/>
          <w:szCs w:val="28"/>
        </w:rPr>
        <w:t xml:space="preserve">rostliny </w:t>
      </w:r>
      <w:proofErr w:type="gramStart"/>
      <w:r w:rsidRPr="00E82FFF">
        <w:rPr>
          <w:sz w:val="28"/>
          <w:szCs w:val="28"/>
        </w:rPr>
        <w:t>musí</w:t>
      </w:r>
      <w:proofErr w:type="gramEnd"/>
      <w:r w:rsidRPr="00E82FFF">
        <w:rPr>
          <w:sz w:val="28"/>
          <w:szCs w:val="28"/>
        </w:rPr>
        <w:t xml:space="preserve"> vydržet </w:t>
      </w:r>
      <w:proofErr w:type="gramStart"/>
      <w:r w:rsidRPr="00E82FFF">
        <w:rPr>
          <w:sz w:val="28"/>
          <w:szCs w:val="28"/>
        </w:rPr>
        <w:t>sešlap</w:t>
      </w:r>
      <w:proofErr w:type="gramEnd"/>
      <w:r w:rsidRPr="00E82FFF">
        <w:rPr>
          <w:sz w:val="28"/>
          <w:szCs w:val="28"/>
        </w:rPr>
        <w:t>, okus, hnojení</w:t>
      </w:r>
    </w:p>
    <w:p w:rsidR="00E82FFF" w:rsidRPr="00E82FFF" w:rsidRDefault="00E82FFF" w:rsidP="00CB5788">
      <w:pPr>
        <w:pStyle w:val="Odstavecseseznamem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 w:rsidRPr="00E82FFF">
        <w:rPr>
          <w:sz w:val="28"/>
          <w:szCs w:val="28"/>
        </w:rPr>
        <w:t>často rostliny trnité, jedovaté nebo hořké</w:t>
      </w:r>
    </w:p>
    <w:p w:rsidR="000A103F" w:rsidRPr="00E82FFF" w:rsidRDefault="000A103F" w:rsidP="000A103F">
      <w:pPr>
        <w:spacing w:after="0" w:line="240" w:lineRule="auto"/>
        <w:rPr>
          <w:rFonts w:cstheme="minorHAnsi"/>
          <w:sz w:val="28"/>
          <w:szCs w:val="28"/>
        </w:rPr>
      </w:pPr>
      <w:r w:rsidRPr="00E82FFF">
        <w:rPr>
          <w:rFonts w:cstheme="minorHAnsi"/>
          <w:sz w:val="28"/>
          <w:szCs w:val="28"/>
        </w:rPr>
        <w:t xml:space="preserve">Společenstva </w:t>
      </w:r>
      <w:r w:rsidRPr="00E82FFF">
        <w:rPr>
          <w:rFonts w:cstheme="minorHAnsi"/>
          <w:sz w:val="28"/>
          <w:szCs w:val="28"/>
          <w:u w:val="single"/>
        </w:rPr>
        <w:t>uměle vytvořená člověkem</w:t>
      </w:r>
      <w:r w:rsidRPr="00E82FFF">
        <w:rPr>
          <w:rFonts w:cstheme="minorHAnsi"/>
          <w:sz w:val="28"/>
          <w:szCs w:val="28"/>
        </w:rPr>
        <w:t>. Bez opakovaných lidských zásahů zarostou dřevinami.</w:t>
      </w:r>
    </w:p>
    <w:p w:rsidR="000A103F" w:rsidRDefault="000A103F" w:rsidP="000A103F">
      <w:pPr>
        <w:spacing w:after="0" w:line="240" w:lineRule="auto"/>
        <w:rPr>
          <w:rFonts w:cstheme="minorHAnsi"/>
          <w:sz w:val="28"/>
          <w:szCs w:val="28"/>
        </w:rPr>
      </w:pPr>
      <w:r w:rsidRPr="00E82FFF">
        <w:rPr>
          <w:rFonts w:cstheme="minorHAnsi"/>
          <w:sz w:val="28"/>
          <w:szCs w:val="28"/>
          <w:u w:val="single"/>
        </w:rPr>
        <w:t>z živočichů:</w:t>
      </w:r>
      <w:r w:rsidRPr="00E82FFF">
        <w:rPr>
          <w:rFonts w:cstheme="minorHAnsi"/>
          <w:sz w:val="28"/>
          <w:szCs w:val="28"/>
        </w:rPr>
        <w:t xml:space="preserve"> hlavně hmyz, další bezobratlí (pavouci, plži), drobní zemní obratlovci - plazi, hlodavci</w:t>
      </w:r>
    </w:p>
    <w:p w:rsidR="000A103F" w:rsidRDefault="000A103F" w:rsidP="00E82FFF">
      <w:pPr>
        <w:spacing w:after="0" w:line="240" w:lineRule="auto"/>
        <w:rPr>
          <w:rFonts w:cstheme="minorHAnsi"/>
          <w:b/>
          <w:sz w:val="28"/>
          <w:szCs w:val="28"/>
        </w:rPr>
      </w:pPr>
    </w:p>
    <w:p w:rsidR="000A103F" w:rsidRPr="000A103F" w:rsidRDefault="000A103F" w:rsidP="00E82FFF">
      <w:pPr>
        <w:spacing w:after="0" w:line="240" w:lineRule="auto"/>
        <w:rPr>
          <w:rFonts w:cstheme="minorHAnsi"/>
          <w:b/>
          <w:sz w:val="28"/>
          <w:szCs w:val="28"/>
        </w:rPr>
      </w:pPr>
      <w:r w:rsidRPr="000A103F">
        <w:rPr>
          <w:rFonts w:cstheme="minorHAnsi"/>
          <w:b/>
          <w:sz w:val="28"/>
          <w:szCs w:val="28"/>
        </w:rPr>
        <w:t>byliny na louce</w:t>
      </w:r>
    </w:p>
    <w:p w:rsidR="000A103F" w:rsidRPr="000A103F" w:rsidRDefault="000A103F" w:rsidP="00E82FFF">
      <w:pPr>
        <w:spacing w:after="0" w:line="240" w:lineRule="auto"/>
        <w:rPr>
          <w:rFonts w:cstheme="minorHAnsi"/>
          <w:sz w:val="28"/>
          <w:szCs w:val="28"/>
        </w:rPr>
      </w:pPr>
      <w:r w:rsidRPr="000A103F">
        <w:rPr>
          <w:rFonts w:cstheme="minorHAnsi"/>
          <w:sz w:val="28"/>
          <w:szCs w:val="28"/>
          <w:u w:val="single"/>
        </w:rPr>
        <w:t>traviny</w:t>
      </w:r>
      <w:r>
        <w:rPr>
          <w:rFonts w:cstheme="minorHAnsi"/>
          <w:sz w:val="28"/>
          <w:szCs w:val="28"/>
        </w:rPr>
        <w:t xml:space="preserve"> - srha, lipnice, ovsík, jílek, bojínek </w:t>
      </w:r>
    </w:p>
    <w:p w:rsidR="000A103F" w:rsidRPr="000A103F" w:rsidRDefault="000A103F" w:rsidP="00E82FFF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0A103F">
        <w:rPr>
          <w:rFonts w:cstheme="minorHAnsi"/>
          <w:sz w:val="28"/>
          <w:szCs w:val="28"/>
          <w:u w:val="single"/>
        </w:rPr>
        <w:t>léčivé</w:t>
      </w:r>
      <w:r>
        <w:rPr>
          <w:rFonts w:cstheme="minorHAnsi"/>
          <w:sz w:val="28"/>
          <w:szCs w:val="28"/>
        </w:rPr>
        <w:t xml:space="preserve"> -</w:t>
      </w:r>
      <w:r>
        <w:rPr>
          <w:rFonts w:cstheme="minorHAnsi"/>
          <w:sz w:val="28"/>
          <w:szCs w:val="28"/>
        </w:rPr>
        <w:t xml:space="preserve"> </w:t>
      </w:r>
      <w:r w:rsidRPr="000A103F">
        <w:rPr>
          <w:sz w:val="28"/>
          <w:szCs w:val="28"/>
        </w:rPr>
        <w:t>jahodník, pampeliška, jitrocel, dobromysl, kostival, plicník, mateřídouška, šalvěj, řebříček, třezalka</w:t>
      </w:r>
      <w:r w:rsidRPr="000A103F">
        <w:rPr>
          <w:sz w:val="28"/>
          <w:szCs w:val="28"/>
        </w:rPr>
        <w:t xml:space="preserve"> </w:t>
      </w:r>
    </w:p>
    <w:p w:rsidR="000A103F" w:rsidRPr="000A103F" w:rsidRDefault="000A103F" w:rsidP="00E82FFF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0A103F">
        <w:rPr>
          <w:rFonts w:cstheme="minorHAnsi"/>
          <w:sz w:val="28"/>
          <w:szCs w:val="28"/>
          <w:u w:val="single"/>
        </w:rPr>
        <w:t>jedovaté</w:t>
      </w:r>
      <w:r w:rsidRPr="000A103F">
        <w:rPr>
          <w:rFonts w:cstheme="minorHAnsi"/>
          <w:sz w:val="28"/>
          <w:szCs w:val="28"/>
        </w:rPr>
        <w:t xml:space="preserve"> -</w:t>
      </w:r>
      <w:r w:rsidRPr="000A103F">
        <w:rPr>
          <w:rFonts w:cstheme="minorHAnsi"/>
          <w:sz w:val="28"/>
          <w:szCs w:val="28"/>
        </w:rPr>
        <w:t xml:space="preserve"> pryskyřník, oměj, náprstník, </w:t>
      </w:r>
    </w:p>
    <w:p w:rsidR="000A103F" w:rsidRPr="000A103F" w:rsidRDefault="000A103F" w:rsidP="00E82FFF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0A103F">
        <w:rPr>
          <w:rFonts w:cstheme="minorHAnsi"/>
          <w:sz w:val="28"/>
          <w:szCs w:val="28"/>
          <w:u w:val="single"/>
        </w:rPr>
        <w:t>vzácné</w:t>
      </w:r>
      <w:r w:rsidRPr="000A103F">
        <w:rPr>
          <w:rFonts w:cstheme="minorHAnsi"/>
          <w:sz w:val="28"/>
          <w:szCs w:val="28"/>
        </w:rPr>
        <w:t xml:space="preserve"> -</w:t>
      </w:r>
      <w:r w:rsidRPr="000A103F">
        <w:rPr>
          <w:rFonts w:cstheme="minorHAnsi"/>
          <w:sz w:val="28"/>
          <w:szCs w:val="28"/>
        </w:rPr>
        <w:t xml:space="preserve"> koniklec, </w:t>
      </w:r>
      <w:proofErr w:type="spellStart"/>
      <w:r w:rsidRPr="000A103F">
        <w:rPr>
          <w:sz w:val="28"/>
          <w:szCs w:val="28"/>
        </w:rPr>
        <w:t>prstnat</w:t>
      </w:r>
      <w:r w:rsidRPr="000A103F">
        <w:rPr>
          <w:sz w:val="28"/>
          <w:szCs w:val="28"/>
        </w:rPr>
        <w:t>e</w:t>
      </w:r>
      <w:r w:rsidRPr="000A103F">
        <w:rPr>
          <w:sz w:val="28"/>
          <w:szCs w:val="28"/>
        </w:rPr>
        <w:t>c</w:t>
      </w:r>
      <w:proofErr w:type="spellEnd"/>
      <w:r w:rsidRPr="000A103F">
        <w:rPr>
          <w:sz w:val="28"/>
          <w:szCs w:val="28"/>
        </w:rPr>
        <w:t>, vstavač</w:t>
      </w:r>
      <w:r w:rsidRPr="000A103F">
        <w:rPr>
          <w:sz w:val="28"/>
          <w:szCs w:val="28"/>
        </w:rPr>
        <w:t xml:space="preserve">, </w:t>
      </w:r>
      <w:r w:rsidRPr="000A103F">
        <w:rPr>
          <w:sz w:val="28"/>
          <w:szCs w:val="28"/>
        </w:rPr>
        <w:t>střevíčník pantoflíček</w:t>
      </w:r>
    </w:p>
    <w:p w:rsidR="000A103F" w:rsidRPr="000A103F" w:rsidRDefault="000A103F" w:rsidP="00E82FFF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0A103F">
        <w:rPr>
          <w:rFonts w:cstheme="minorHAnsi"/>
          <w:sz w:val="28"/>
          <w:szCs w:val="28"/>
          <w:u w:val="single"/>
        </w:rPr>
        <w:t>obyčejné</w:t>
      </w:r>
      <w:r w:rsidRPr="000A103F">
        <w:rPr>
          <w:rFonts w:cstheme="minorHAnsi"/>
          <w:sz w:val="28"/>
          <w:szCs w:val="28"/>
        </w:rPr>
        <w:t xml:space="preserve"> -</w:t>
      </w:r>
      <w:r w:rsidRPr="000A103F">
        <w:rPr>
          <w:sz w:val="28"/>
          <w:szCs w:val="28"/>
        </w:rPr>
        <w:t xml:space="preserve"> </w:t>
      </w:r>
      <w:r w:rsidRPr="000A103F">
        <w:rPr>
          <w:sz w:val="28"/>
          <w:szCs w:val="28"/>
        </w:rPr>
        <w:t>kopretina, zvonek, rozrazil, sedmikráska, šťovík, kakost</w:t>
      </w:r>
    </w:p>
    <w:p w:rsidR="000A103F" w:rsidRPr="000A103F" w:rsidRDefault="000A103F" w:rsidP="00E82FFF">
      <w:pPr>
        <w:spacing w:after="0" w:line="240" w:lineRule="auto"/>
        <w:rPr>
          <w:rFonts w:cstheme="minorHAnsi"/>
          <w:sz w:val="28"/>
          <w:szCs w:val="28"/>
        </w:rPr>
      </w:pPr>
      <w:r w:rsidRPr="000A103F">
        <w:rPr>
          <w:rFonts w:cstheme="minorHAnsi"/>
          <w:sz w:val="28"/>
          <w:szCs w:val="28"/>
          <w:u w:val="single"/>
        </w:rPr>
        <w:t>trnité</w:t>
      </w:r>
      <w:r w:rsidRPr="000A103F">
        <w:rPr>
          <w:rFonts w:cstheme="minorHAnsi"/>
          <w:sz w:val="28"/>
          <w:szCs w:val="28"/>
        </w:rPr>
        <w:t xml:space="preserve"> -</w:t>
      </w:r>
      <w:r w:rsidRPr="000A103F">
        <w:rPr>
          <w:rFonts w:cstheme="minorHAnsi"/>
          <w:sz w:val="28"/>
          <w:szCs w:val="28"/>
        </w:rPr>
        <w:t xml:space="preserve"> </w:t>
      </w:r>
      <w:r w:rsidRPr="000A103F">
        <w:rPr>
          <w:sz w:val="28"/>
          <w:szCs w:val="28"/>
        </w:rPr>
        <w:t xml:space="preserve">pcháče, bodláky, </w:t>
      </w:r>
      <w:r w:rsidRPr="000A103F">
        <w:rPr>
          <w:sz w:val="28"/>
          <w:szCs w:val="28"/>
        </w:rPr>
        <w:t>máčka ladní</w:t>
      </w:r>
    </w:p>
    <w:p w:rsidR="00E82FFF" w:rsidRPr="000A103F" w:rsidRDefault="00E82FFF" w:rsidP="00E82FFF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Default="008C18B0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8C18B0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Pr="00CB5788" w:rsidRDefault="00CB5788" w:rsidP="00CB5788">
      <w:pPr>
        <w:spacing w:after="0" w:line="240" w:lineRule="auto"/>
        <w:jc w:val="center"/>
        <w:rPr>
          <w:rFonts w:cstheme="minorHAnsi"/>
          <w:b/>
          <w:sz w:val="44"/>
          <w:szCs w:val="40"/>
          <w:u w:val="single"/>
        </w:rPr>
      </w:pPr>
      <w:r w:rsidRPr="00CB5788">
        <w:rPr>
          <w:rFonts w:cstheme="minorHAnsi"/>
          <w:b/>
          <w:sz w:val="44"/>
          <w:szCs w:val="40"/>
          <w:u w:val="single"/>
        </w:rPr>
        <w:lastRenderedPageBreak/>
        <w:t>Společenstva mokřadů</w:t>
      </w:r>
    </w:p>
    <w:p w:rsidR="00CB5788" w:rsidRDefault="00CB5788" w:rsidP="00CB578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8C18B0" w:rsidRPr="00E82FFF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b/>
          <w:sz w:val="28"/>
          <w:szCs w:val="28"/>
          <w:u w:val="single"/>
        </w:rPr>
        <w:t>mokřad</w:t>
      </w:r>
      <w:r>
        <w:rPr>
          <w:rFonts w:cstheme="minorHAnsi"/>
          <w:sz w:val="28"/>
          <w:szCs w:val="28"/>
        </w:rPr>
        <w:t xml:space="preserve"> -</w:t>
      </w:r>
      <w:r w:rsidR="000A103F" w:rsidRPr="000A103F">
        <w:rPr>
          <w:rFonts w:cstheme="minorHAnsi"/>
          <w:sz w:val="28"/>
          <w:szCs w:val="28"/>
        </w:rPr>
        <w:t xml:space="preserve"> území pokrytá vodou, přirozeně i uměle vytvořená, trvalá či dočasná, s vodou stojatou či tekoucí, nebo území s hladinou podzemní vody jen těsně pod povrchem</w:t>
      </w:r>
    </w:p>
    <w:p w:rsidR="00CB5788" w:rsidRDefault="00CB5788" w:rsidP="00CB5788">
      <w:pPr>
        <w:spacing w:after="0" w:line="240" w:lineRule="auto"/>
        <w:rPr>
          <w:rFonts w:cstheme="minorHAnsi"/>
          <w:sz w:val="28"/>
          <w:szCs w:val="28"/>
          <w:u w:val="single"/>
        </w:rPr>
      </w:pP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sz w:val="28"/>
          <w:szCs w:val="28"/>
          <w:u w:val="single"/>
        </w:rPr>
        <w:t>význam mokřadů</w:t>
      </w:r>
      <w:r>
        <w:rPr>
          <w:rFonts w:cstheme="minorHAnsi"/>
          <w:sz w:val="28"/>
          <w:szCs w:val="28"/>
        </w:rPr>
        <w:t xml:space="preserve"> - </w:t>
      </w:r>
      <w:r w:rsidRPr="00CB5788">
        <w:rPr>
          <w:rFonts w:cstheme="minorHAnsi"/>
          <w:sz w:val="28"/>
          <w:szCs w:val="28"/>
        </w:rPr>
        <w:t>zásobárna vody v krajině</w:t>
      </w:r>
    </w:p>
    <w:p w:rsidR="00CB5788" w:rsidRPr="00CB5788" w:rsidRDefault="00CB5788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sz w:val="28"/>
          <w:szCs w:val="28"/>
        </w:rPr>
        <w:t>zadržování nadměrných srážek</w:t>
      </w:r>
    </w:p>
    <w:p w:rsidR="00CB5788" w:rsidRPr="00CB5788" w:rsidRDefault="00CB5788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sz w:val="28"/>
          <w:szCs w:val="28"/>
        </w:rPr>
        <w:t>velká pestrost druhů živočichů</w:t>
      </w:r>
      <w:r w:rsidRPr="00CB5788">
        <w:rPr>
          <w:rFonts w:cstheme="minorHAnsi"/>
          <w:sz w:val="28"/>
          <w:szCs w:val="28"/>
        </w:rPr>
        <w:t xml:space="preserve"> a rostlin</w:t>
      </w:r>
    </w:p>
    <w:p w:rsidR="008C18B0" w:rsidRPr="00CB5788" w:rsidRDefault="00CB5788" w:rsidP="00CB5788">
      <w:pPr>
        <w:pStyle w:val="Odstavecseseznamem"/>
        <w:numPr>
          <w:ilvl w:val="0"/>
          <w:numId w:val="7"/>
        </w:num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sz w:val="28"/>
          <w:szCs w:val="28"/>
        </w:rPr>
        <w:t>po deštných pralesích a korálových útesech biologicky nejaktivnější společenstva</w:t>
      </w:r>
    </w:p>
    <w:p w:rsidR="008C18B0" w:rsidRDefault="008C18B0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vody: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b/>
          <w:sz w:val="28"/>
          <w:szCs w:val="28"/>
          <w:u w:val="single"/>
        </w:rPr>
        <w:t>stojaté</w:t>
      </w:r>
      <w:r w:rsidRPr="00CB5788">
        <w:rPr>
          <w:rFonts w:cstheme="minorHAnsi"/>
          <w:sz w:val="28"/>
          <w:szCs w:val="28"/>
        </w:rPr>
        <w:t>: rybníky, jezera, slepá ramena řek, tůně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b/>
          <w:sz w:val="28"/>
          <w:szCs w:val="28"/>
          <w:u w:val="single"/>
        </w:rPr>
        <w:t>tekoucí</w:t>
      </w:r>
      <w:r w:rsidRPr="00CB5788">
        <w:rPr>
          <w:rFonts w:cstheme="minorHAnsi"/>
          <w:sz w:val="28"/>
          <w:szCs w:val="28"/>
        </w:rPr>
        <w:t>: potoky, říčky, řeky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b/>
          <w:sz w:val="28"/>
          <w:szCs w:val="28"/>
          <w:u w:val="single"/>
        </w:rPr>
        <w:t>ostatní</w:t>
      </w:r>
      <w:r w:rsidRPr="00CB5788">
        <w:rPr>
          <w:rFonts w:cstheme="minorHAnsi"/>
          <w:sz w:val="28"/>
          <w:szCs w:val="28"/>
        </w:rPr>
        <w:t>: prameniště, bažiny, rašeliniště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Pr="00CB5788" w:rsidRDefault="00CB5788" w:rsidP="00CB578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CB5788">
        <w:rPr>
          <w:rFonts w:cstheme="minorHAnsi"/>
          <w:b/>
          <w:sz w:val="28"/>
          <w:szCs w:val="28"/>
          <w:u w:val="single"/>
        </w:rPr>
        <w:t>stojaté vody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noProof/>
          <w:sz w:val="28"/>
          <w:szCs w:val="28"/>
          <w:lang w:eastAsia="cs-CZ"/>
        </w:rPr>
        <w:drawing>
          <wp:anchor distT="0" distB="0" distL="114300" distR="114300" simplePos="0" relativeHeight="251916288" behindDoc="1" locked="0" layoutInCell="1" allowOverlap="1" wp14:anchorId="4BA5B147" wp14:editId="2E8ED8DF">
            <wp:simplePos x="0" y="0"/>
            <wp:positionH relativeFrom="margin">
              <wp:align>left</wp:align>
            </wp:positionH>
            <wp:positionV relativeFrom="paragraph">
              <wp:posOffset>89291</wp:posOffset>
            </wp:positionV>
            <wp:extent cx="4206240" cy="2545715"/>
            <wp:effectExtent l="0" t="0" r="3810" b="6985"/>
            <wp:wrapTight wrapText="bothSides">
              <wp:wrapPolygon edited="0">
                <wp:start x="0" y="0"/>
                <wp:lineTo x="0" y="21498"/>
                <wp:lineTo x="21522" y="21498"/>
                <wp:lineTo x="21522" y="0"/>
                <wp:lineTo x="0" y="0"/>
              </wp:wrapPolygon>
            </wp:wrapTight>
            <wp:docPr id="718" name="Obrázek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1" t="4001" r="4269" b="5468"/>
                    <a:stretch/>
                  </pic:blipFill>
                  <pic:spPr bwMode="auto">
                    <a:xfrm>
                      <a:off x="0" y="0"/>
                      <a:ext cx="420624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922A1F4" wp14:editId="00ABD74D">
                <wp:simplePos x="0" y="0"/>
                <wp:positionH relativeFrom="column">
                  <wp:posOffset>4246245</wp:posOffset>
                </wp:positionH>
                <wp:positionV relativeFrom="paragraph">
                  <wp:posOffset>28575</wp:posOffset>
                </wp:positionV>
                <wp:extent cx="1870710" cy="421640"/>
                <wp:effectExtent l="0" t="0" r="0" b="0"/>
                <wp:wrapNone/>
                <wp:docPr id="719" name="Textové po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88" w:rsidRPr="00CB5788" w:rsidRDefault="00CB5788" w:rsidP="00CB57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5788">
                              <w:rPr>
                                <w:sz w:val="28"/>
                                <w:szCs w:val="28"/>
                              </w:rPr>
                              <w:t>přechod k souši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A1F4" id="Textové pole 719" o:spid="_x0000_s1122" type="#_x0000_t202" style="position:absolute;margin-left:334.35pt;margin-top:2.25pt;width:147.3pt;height:33.2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" fillcolor="white [3201]" stroked="f" strokeweight=".5pt">
                <v:textbox>
                  <w:txbxContent>
                    <w:p w:rsidR="00CB5788" w:rsidRPr="00CB5788" w:rsidRDefault="00CB5788" w:rsidP="00CB5788">
                      <w:pPr>
                        <w:rPr>
                          <w:sz w:val="28"/>
                          <w:szCs w:val="28"/>
                        </w:rPr>
                      </w:pPr>
                      <w:r w:rsidRPr="00CB5788">
                        <w:rPr>
                          <w:sz w:val="28"/>
                          <w:szCs w:val="28"/>
                        </w:rPr>
                        <w:t>přechod k souši</w:t>
                      </w:r>
                    </w:p>
                  </w:txbxContent>
                </v:textbox>
              </v:shape>
            </w:pict>
          </mc:Fallback>
        </mc:AlternateContent>
      </w:r>
      <w:r w:rsidRPr="00CB578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5B6F474A" wp14:editId="570EC311">
                <wp:simplePos x="0" y="0"/>
                <wp:positionH relativeFrom="column">
                  <wp:posOffset>3948667</wp:posOffset>
                </wp:positionH>
                <wp:positionV relativeFrom="paragraph">
                  <wp:posOffset>183731</wp:posOffset>
                </wp:positionV>
                <wp:extent cx="346364" cy="381000"/>
                <wp:effectExtent l="19050" t="19050" r="34925" b="19050"/>
                <wp:wrapNone/>
                <wp:docPr id="725" name="Přímá spojnic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364" cy="381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6A1BC" id="Přímá spojnice 725" o:spid="_x0000_s1026" style="position:absolute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9pt,14.45pt" to="338.15pt,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" strokecolor="black [3213]" strokeweight="2.25pt">
                <v:stroke joinstyle="miter"/>
              </v:line>
            </w:pict>
          </mc:Fallback>
        </mc:AlternateConten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CE66B5C" wp14:editId="4EB160FE">
                <wp:simplePos x="0" y="0"/>
                <wp:positionH relativeFrom="column">
                  <wp:posOffset>4436680</wp:posOffset>
                </wp:positionH>
                <wp:positionV relativeFrom="paragraph">
                  <wp:posOffset>26692</wp:posOffset>
                </wp:positionV>
                <wp:extent cx="883404" cy="421640"/>
                <wp:effectExtent l="0" t="0" r="0" b="0"/>
                <wp:wrapNone/>
                <wp:docPr id="720" name="Textové po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04" cy="42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88" w:rsidRPr="00CB5788" w:rsidRDefault="00CB5788" w:rsidP="00CB57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5788">
                              <w:rPr>
                                <w:sz w:val="28"/>
                                <w:szCs w:val="28"/>
                              </w:rPr>
                              <w:t>hladina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66B5C" id="Textové pole 720" o:spid="_x0000_s1123" type="#_x0000_t202" style="position:absolute;margin-left:349.35pt;margin-top:2.1pt;width:69.55pt;height:33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" fillcolor="white [3201]" stroked="f" strokeweight=".5pt">
                <v:textbox>
                  <w:txbxContent>
                    <w:p w:rsidR="00CB5788" w:rsidRPr="00CB5788" w:rsidRDefault="00CB5788" w:rsidP="00CB5788">
                      <w:pPr>
                        <w:rPr>
                          <w:sz w:val="28"/>
                          <w:szCs w:val="28"/>
                        </w:rPr>
                      </w:pPr>
                      <w:r w:rsidRPr="00CB5788">
                        <w:rPr>
                          <w:sz w:val="28"/>
                          <w:szCs w:val="28"/>
                        </w:rPr>
                        <w:t>hladina</w:t>
                      </w:r>
                    </w:p>
                  </w:txbxContent>
                </v:textbox>
              </v:shape>
            </w:pict>
          </mc:Fallback>
        </mc:AlternateConten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C5E38AB" wp14:editId="75B0DB9F">
                <wp:simplePos x="0" y="0"/>
                <wp:positionH relativeFrom="column">
                  <wp:posOffset>3950970</wp:posOffset>
                </wp:positionH>
                <wp:positionV relativeFrom="paragraph">
                  <wp:posOffset>11430</wp:posOffset>
                </wp:positionV>
                <wp:extent cx="491490" cy="0"/>
                <wp:effectExtent l="0" t="19050" r="22860" b="19050"/>
                <wp:wrapNone/>
                <wp:docPr id="724" name="Přímá spojnic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49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76597" id="Přímá spojnice 724" o:spid="_x0000_s1026" style="position:absolute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1pt,.9pt" to="349.8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" strokecolor="black [3213]" strokeweight="2.25pt">
                <v:stroke joinstyle="miter"/>
              </v:line>
            </w:pict>
          </mc:Fallback>
        </mc:AlternateConten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5E2CF70" wp14:editId="693CA306">
                <wp:simplePos x="0" y="0"/>
                <wp:positionH relativeFrom="column">
                  <wp:posOffset>3236950</wp:posOffset>
                </wp:positionH>
                <wp:positionV relativeFrom="paragraph">
                  <wp:posOffset>97586</wp:posOffset>
                </wp:positionV>
                <wp:extent cx="2039816" cy="422031"/>
                <wp:effectExtent l="0" t="0" r="0" b="0"/>
                <wp:wrapNone/>
                <wp:docPr id="721" name="Textové po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6" cy="422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88" w:rsidRPr="00CB5788" w:rsidRDefault="00CB5788" w:rsidP="00CB5788">
                            <w:pPr>
                              <w:rPr>
                                <w:sz w:val="28"/>
                                <w:szCs w:val="36"/>
                              </w:rPr>
                            </w:pPr>
                            <w:r w:rsidRPr="00CB5788">
                              <w:rPr>
                                <w:sz w:val="28"/>
                                <w:szCs w:val="36"/>
                              </w:rPr>
                              <w:t>oblast volné vody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2CF70" id="Textové pole 721" o:spid="_x0000_s1124" type="#_x0000_t202" style="position:absolute;margin-left:254.9pt;margin-top:7.7pt;width:160.6pt;height:33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" filled="f" stroked="f" strokeweight=".5pt">
                <v:textbox>
                  <w:txbxContent>
                    <w:p w:rsidR="00CB5788" w:rsidRPr="00CB5788" w:rsidRDefault="00CB5788" w:rsidP="00CB5788">
                      <w:pPr>
                        <w:rPr>
                          <w:sz w:val="28"/>
                          <w:szCs w:val="36"/>
                        </w:rPr>
                      </w:pPr>
                      <w:r w:rsidRPr="00CB5788">
                        <w:rPr>
                          <w:sz w:val="28"/>
                          <w:szCs w:val="36"/>
                        </w:rPr>
                        <w:t>oblast volné vody</w:t>
                      </w:r>
                    </w:p>
                  </w:txbxContent>
                </v:textbox>
              </v:shape>
            </w:pict>
          </mc:Fallback>
        </mc:AlternateConten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  <w:u w:val="single"/>
        </w:rPr>
      </w:pPr>
      <w:r w:rsidRPr="00CB578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64704E1" wp14:editId="7D93148F">
                <wp:simplePos x="0" y="0"/>
                <wp:positionH relativeFrom="column">
                  <wp:posOffset>2690872</wp:posOffset>
                </wp:positionH>
                <wp:positionV relativeFrom="paragraph">
                  <wp:posOffset>54298</wp:posOffset>
                </wp:positionV>
                <wp:extent cx="491783" cy="0"/>
                <wp:effectExtent l="0" t="19050" r="22860" b="19050"/>
                <wp:wrapNone/>
                <wp:docPr id="723" name="Přímá spojnice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783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E3E474" id="Přímá spojnice 723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1.9pt,4.3pt" to="250.6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" strokecolor="black [3213]" strokeweight="2.25pt">
                <v:stroke joinstyle="miter"/>
              </v:line>
            </w:pict>
          </mc:Fallback>
        </mc:AlternateContent>
      </w:r>
    </w:p>
    <w:p w:rsidR="00CB5788" w:rsidRDefault="00CB5788" w:rsidP="00CB578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CB5788">
        <w:rPr>
          <w:rFonts w:cstheme="minorHAnsi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E88B693" wp14:editId="2DD0EC5C">
                <wp:simplePos x="0" y="0"/>
                <wp:positionH relativeFrom="column">
                  <wp:posOffset>3770662</wp:posOffset>
                </wp:positionH>
                <wp:positionV relativeFrom="paragraph">
                  <wp:posOffset>36798</wp:posOffset>
                </wp:positionV>
                <wp:extent cx="1294228" cy="421640"/>
                <wp:effectExtent l="0" t="0" r="0" b="0"/>
                <wp:wrapNone/>
                <wp:docPr id="722" name="Textové pol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228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5788" w:rsidRPr="00CB5788" w:rsidRDefault="00CB5788" w:rsidP="00CB578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5788">
                              <w:rPr>
                                <w:sz w:val="28"/>
                                <w:szCs w:val="28"/>
                              </w:rPr>
                              <w:t>oblast dna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B693" id="Textové pole 722" o:spid="_x0000_s1125" type="#_x0000_t202" style="position:absolute;margin-left:296.9pt;margin-top:2.9pt;width:101.9pt;height:33.2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" filled="f" stroked="f" strokeweight=".5pt">
                <v:textbox>
                  <w:txbxContent>
                    <w:p w:rsidR="00CB5788" w:rsidRPr="00CB5788" w:rsidRDefault="00CB5788" w:rsidP="00CB5788">
                      <w:pPr>
                        <w:rPr>
                          <w:sz w:val="28"/>
                          <w:szCs w:val="28"/>
                        </w:rPr>
                      </w:pPr>
                      <w:r w:rsidRPr="00CB5788">
                        <w:rPr>
                          <w:sz w:val="28"/>
                          <w:szCs w:val="28"/>
                        </w:rPr>
                        <w:t>oblast dna</w:t>
                      </w:r>
                    </w:p>
                  </w:txbxContent>
                </v:textbox>
              </v:shape>
            </w:pict>
          </mc:Fallback>
        </mc:AlternateContent>
      </w:r>
    </w:p>
    <w:p w:rsidR="00CB5788" w:rsidRDefault="00CB5788" w:rsidP="00CB578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CB5788" w:rsidRDefault="00CB5788" w:rsidP="00CB5788">
      <w:pPr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b/>
          <w:sz w:val="28"/>
          <w:szCs w:val="28"/>
          <w:u w:val="single"/>
        </w:rPr>
        <w:t>tekoucí vody</w:t>
      </w:r>
      <w:r w:rsidRPr="00CB5788">
        <w:rPr>
          <w:rFonts w:cstheme="minorHAnsi"/>
          <w:sz w:val="28"/>
          <w:szCs w:val="28"/>
        </w:rPr>
        <w:t xml:space="preserve"> - viz kapitola pásma řek (za rybami)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b/>
          <w:sz w:val="28"/>
          <w:szCs w:val="28"/>
          <w:u w:val="single"/>
        </w:rPr>
        <w:t>rašeliniště</w:t>
      </w:r>
      <w:r w:rsidRPr="00CB5788">
        <w:rPr>
          <w:rFonts w:cstheme="minorHAnsi"/>
          <w:sz w:val="28"/>
          <w:szCs w:val="28"/>
        </w:rPr>
        <w:t xml:space="preserve"> </w:t>
      </w:r>
      <w:r w:rsidRPr="00CB5788">
        <w:rPr>
          <w:rFonts w:cstheme="minorHAnsi"/>
          <w:sz w:val="28"/>
          <w:szCs w:val="28"/>
        </w:rPr>
        <w:t>- v horách - hodně srážek, chladno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sz w:val="28"/>
          <w:szCs w:val="28"/>
        </w:rPr>
        <w:t>- mech</w:t>
      </w:r>
      <w:r>
        <w:rPr>
          <w:rFonts w:cstheme="minorHAnsi"/>
          <w:sz w:val="28"/>
          <w:szCs w:val="28"/>
        </w:rPr>
        <w:t xml:space="preserve"> </w:t>
      </w:r>
      <w:r w:rsidRPr="00CB5788">
        <w:rPr>
          <w:rFonts w:cstheme="minorHAnsi"/>
          <w:sz w:val="28"/>
          <w:szCs w:val="28"/>
        </w:rPr>
        <w:t>- rašeliník - neustále dorůstá, dole odumírá, mění se na rašelinu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sz w:val="28"/>
          <w:szCs w:val="28"/>
        </w:rPr>
        <w:t>- vysoká hladina podzemní vody → málo živin z půdy → hmyzožravé rostliny</w:t>
      </w:r>
    </w:p>
    <w:p w:rsidR="00CB5788" w:rsidRPr="00CB5788" w:rsidRDefault="00CB5788" w:rsidP="00CB5788">
      <w:pPr>
        <w:spacing w:after="0" w:line="240" w:lineRule="auto"/>
        <w:rPr>
          <w:rFonts w:cstheme="minorHAnsi"/>
          <w:sz w:val="28"/>
          <w:szCs w:val="28"/>
        </w:rPr>
      </w:pPr>
      <w:r w:rsidRPr="00CB5788">
        <w:rPr>
          <w:rFonts w:cstheme="minorHAnsi"/>
          <w:sz w:val="28"/>
          <w:szCs w:val="28"/>
        </w:rPr>
        <w:t>- malé keříky - vlochyně, klikva, borůvka</w:t>
      </w:r>
    </w:p>
    <w:p w:rsidR="008C18B0" w:rsidRPr="00CB5788" w:rsidRDefault="008C18B0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CB5788" w:rsidRDefault="008C18B0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CB5788" w:rsidRDefault="008C18B0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CB5788" w:rsidRDefault="008C18B0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8C18B0" w:rsidRPr="00CB5788" w:rsidRDefault="008C18B0" w:rsidP="00CB5788">
      <w:pPr>
        <w:spacing w:after="0" w:line="240" w:lineRule="auto"/>
        <w:rPr>
          <w:rFonts w:cstheme="minorHAnsi"/>
          <w:sz w:val="28"/>
          <w:szCs w:val="28"/>
        </w:rPr>
      </w:pPr>
    </w:p>
    <w:p w:rsidR="00316219" w:rsidRPr="00CB5788" w:rsidRDefault="00316219" w:rsidP="00CB5788">
      <w:pPr>
        <w:spacing w:after="0" w:line="240" w:lineRule="auto"/>
        <w:rPr>
          <w:rFonts w:cstheme="minorHAnsi"/>
          <w:sz w:val="28"/>
          <w:szCs w:val="28"/>
        </w:rPr>
      </w:pPr>
      <w:bookmarkStart w:id="0" w:name="_GoBack"/>
      <w:bookmarkEnd w:id="0"/>
    </w:p>
    <w:sectPr w:rsidR="00316219" w:rsidRPr="00CB5788" w:rsidSect="008C2D7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11C00"/>
    <w:multiLevelType w:val="hybridMultilevel"/>
    <w:tmpl w:val="A5B6E5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93ED7"/>
    <w:multiLevelType w:val="hybridMultilevel"/>
    <w:tmpl w:val="0C6C09EC"/>
    <w:lvl w:ilvl="0" w:tplc="3C68F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745555"/>
    <w:multiLevelType w:val="hybridMultilevel"/>
    <w:tmpl w:val="22FEC8EA"/>
    <w:lvl w:ilvl="0" w:tplc="3C68F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5310C0"/>
    <w:multiLevelType w:val="hybridMultilevel"/>
    <w:tmpl w:val="FA10F1D8"/>
    <w:lvl w:ilvl="0" w:tplc="3C68F57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2B6740"/>
    <w:multiLevelType w:val="hybridMultilevel"/>
    <w:tmpl w:val="F22AECC2"/>
    <w:lvl w:ilvl="0" w:tplc="3C68F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C4C66"/>
    <w:multiLevelType w:val="hybridMultilevel"/>
    <w:tmpl w:val="77A68144"/>
    <w:lvl w:ilvl="0" w:tplc="3C68F5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5D4EAB"/>
    <w:multiLevelType w:val="hybridMultilevel"/>
    <w:tmpl w:val="C2469948"/>
    <w:lvl w:ilvl="0" w:tplc="3C68F578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E2D"/>
    <w:rsid w:val="00034682"/>
    <w:rsid w:val="000A103F"/>
    <w:rsid w:val="000C6EFF"/>
    <w:rsid w:val="00147DA8"/>
    <w:rsid w:val="001D44EA"/>
    <w:rsid w:val="00234E2D"/>
    <w:rsid w:val="002776EB"/>
    <w:rsid w:val="002D5A57"/>
    <w:rsid w:val="002E2247"/>
    <w:rsid w:val="002F13AB"/>
    <w:rsid w:val="00316219"/>
    <w:rsid w:val="00337DC6"/>
    <w:rsid w:val="00374154"/>
    <w:rsid w:val="003C292C"/>
    <w:rsid w:val="003D7567"/>
    <w:rsid w:val="003F17FC"/>
    <w:rsid w:val="00481420"/>
    <w:rsid w:val="00545E05"/>
    <w:rsid w:val="0059115A"/>
    <w:rsid w:val="005D637F"/>
    <w:rsid w:val="0077426D"/>
    <w:rsid w:val="00817FFD"/>
    <w:rsid w:val="00831BCF"/>
    <w:rsid w:val="00855EB2"/>
    <w:rsid w:val="008A3798"/>
    <w:rsid w:val="008A7C19"/>
    <w:rsid w:val="008C18B0"/>
    <w:rsid w:val="008C2D7D"/>
    <w:rsid w:val="00921FBA"/>
    <w:rsid w:val="009652DD"/>
    <w:rsid w:val="00A75048"/>
    <w:rsid w:val="00AE0A08"/>
    <w:rsid w:val="00AF785A"/>
    <w:rsid w:val="00B8592C"/>
    <w:rsid w:val="00C368D5"/>
    <w:rsid w:val="00C36FA1"/>
    <w:rsid w:val="00C415CB"/>
    <w:rsid w:val="00C471F4"/>
    <w:rsid w:val="00C74A83"/>
    <w:rsid w:val="00C9723E"/>
    <w:rsid w:val="00CB1DC8"/>
    <w:rsid w:val="00CB5788"/>
    <w:rsid w:val="00CD29C8"/>
    <w:rsid w:val="00DA019E"/>
    <w:rsid w:val="00DF2132"/>
    <w:rsid w:val="00E22477"/>
    <w:rsid w:val="00E82FFF"/>
    <w:rsid w:val="00ED40E2"/>
    <w:rsid w:val="00F20853"/>
    <w:rsid w:val="00FD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49F808-26DB-4936-8C65-A583AAB15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34E2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B1D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3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wmf"/><Relationship Id="rId39" Type="http://schemas.openxmlformats.org/officeDocument/2006/relationships/image" Target="media/image33.png"/><Relationship Id="rId21" Type="http://schemas.openxmlformats.org/officeDocument/2006/relationships/image" Target="media/image17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image" Target="media/image1.png"/><Relationship Id="rId61" Type="http://schemas.openxmlformats.org/officeDocument/2006/relationships/image" Target="media/image55.png"/><Relationship Id="rId82" Type="http://schemas.openxmlformats.org/officeDocument/2006/relationships/image" Target="media/image76.w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a%20Paroulkov&#225;\Documents\Vlastn&#237;%20&#353;ablony%20Office\moje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moje</Template>
  <TotalTime>253</TotalTime>
  <Pages>27</Pages>
  <Words>2944</Words>
  <Characters>17375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 Paroulková</dc:creator>
  <cp:keywords/>
  <dc:description/>
  <cp:lastModifiedBy>Helena Paroulková</cp:lastModifiedBy>
  <cp:revision>17</cp:revision>
  <dcterms:created xsi:type="dcterms:W3CDTF">2023-08-07T08:13:00Z</dcterms:created>
  <dcterms:modified xsi:type="dcterms:W3CDTF">2023-08-09T15:50:00Z</dcterms:modified>
</cp:coreProperties>
</file>